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CEE0" w14:textId="77777777" w:rsidR="002B6BC4" w:rsidRDefault="002B6BC4" w:rsidP="00437F90">
      <w:pPr>
        <w:pBdr>
          <w:bottom w:val="single" w:sz="4" w:space="1" w:color="000001"/>
        </w:pBdr>
        <w:rPr>
          <w:rFonts w:ascii="Arial" w:hAnsi="Arial" w:cs="Arial"/>
          <w:sz w:val="22"/>
          <w:szCs w:val="22"/>
        </w:rPr>
      </w:pPr>
    </w:p>
    <w:p w14:paraId="50BD9E1C" w14:textId="27E4BB71" w:rsidR="00CA5AD9" w:rsidRDefault="00CA5AD9" w:rsidP="002B6BC4">
      <w:pPr>
        <w:widowControl w:val="0"/>
        <w:autoSpaceDE w:val="0"/>
        <w:jc w:val="both"/>
        <w:rPr>
          <w:rFonts w:ascii="Uni Sans" w:hAnsi="Uni Sans" w:hint="eastAsia"/>
          <w:b/>
        </w:rPr>
      </w:pPr>
    </w:p>
    <w:p w14:paraId="0CF7AEC1" w14:textId="19D97741" w:rsidR="000E1E6E" w:rsidRPr="00BF33D2" w:rsidRDefault="005E6284" w:rsidP="002B6BC4">
      <w:pPr>
        <w:widowControl w:val="0"/>
        <w:autoSpaceDE w:val="0"/>
        <w:jc w:val="both"/>
        <w:rPr>
          <w:bCs/>
        </w:rPr>
      </w:pPr>
      <w:r w:rsidRPr="00BF33D2">
        <w:rPr>
          <w:bCs/>
        </w:rPr>
        <w:t>Zásilkovna</w:t>
      </w:r>
      <w:r w:rsidR="0068625F" w:rsidRPr="00BF33D2">
        <w:rPr>
          <w:bCs/>
        </w:rPr>
        <w:t xml:space="preserve"> s.r.o.</w:t>
      </w:r>
    </w:p>
    <w:p w14:paraId="78DE07FE" w14:textId="758AF327" w:rsidR="007B6068" w:rsidRPr="00BF33D2" w:rsidRDefault="008D54DD" w:rsidP="002B6BC4">
      <w:pPr>
        <w:widowControl w:val="0"/>
        <w:autoSpaceDE w:val="0"/>
        <w:jc w:val="both"/>
        <w:rPr>
          <w:bCs/>
        </w:rPr>
      </w:pPr>
      <w:r>
        <w:rPr>
          <w:bCs/>
        </w:rPr>
        <w:t xml:space="preserve">Českomoravská </w:t>
      </w:r>
      <w:r w:rsidR="00823AFC">
        <w:rPr>
          <w:bCs/>
        </w:rPr>
        <w:t>2408/</w:t>
      </w:r>
      <w:proofErr w:type="gramStart"/>
      <w:r w:rsidR="00823AFC">
        <w:rPr>
          <w:bCs/>
        </w:rPr>
        <w:t>1a</w:t>
      </w:r>
      <w:proofErr w:type="gramEnd"/>
    </w:p>
    <w:p w14:paraId="40CCEC5F" w14:textId="40FF93DC" w:rsidR="007B6068" w:rsidRPr="00BF33D2" w:rsidRDefault="007B6068" w:rsidP="002B6BC4">
      <w:pPr>
        <w:widowControl w:val="0"/>
        <w:autoSpaceDE w:val="0"/>
        <w:jc w:val="both"/>
        <w:rPr>
          <w:bCs/>
        </w:rPr>
      </w:pPr>
      <w:r w:rsidRPr="00BF33D2">
        <w:rPr>
          <w:bCs/>
        </w:rPr>
        <w:t>190 00 Praha 9</w:t>
      </w:r>
    </w:p>
    <w:p w14:paraId="27D84055" w14:textId="141CCDD7" w:rsidR="007B6068" w:rsidRDefault="007B6068" w:rsidP="002B6BC4">
      <w:pPr>
        <w:widowControl w:val="0"/>
        <w:autoSpaceDE w:val="0"/>
        <w:jc w:val="both"/>
        <w:rPr>
          <w:bCs/>
        </w:rPr>
      </w:pPr>
      <w:r w:rsidRPr="00BF33D2">
        <w:rPr>
          <w:bCs/>
        </w:rPr>
        <w:t xml:space="preserve">IČ </w:t>
      </w:r>
      <w:r w:rsidR="005E6284" w:rsidRPr="00BF33D2">
        <w:rPr>
          <w:bCs/>
        </w:rPr>
        <w:t>28408306</w:t>
      </w:r>
    </w:p>
    <w:p w14:paraId="00FA0FBA" w14:textId="77777777" w:rsidR="00065EC0" w:rsidRDefault="00065EC0" w:rsidP="008001B5">
      <w:pPr>
        <w:widowControl w:val="0"/>
        <w:autoSpaceDE w:val="0"/>
        <w:jc w:val="center"/>
        <w:rPr>
          <w:bCs/>
        </w:rPr>
      </w:pPr>
    </w:p>
    <w:p w14:paraId="136931BB" w14:textId="164B2528" w:rsidR="00867A23" w:rsidRDefault="00885910" w:rsidP="008001B5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 Praze </w:t>
      </w:r>
      <w:r w:rsidR="006D2161">
        <w:t>14</w:t>
      </w:r>
      <w:r>
        <w:t>.9.2026</w:t>
      </w:r>
      <w:r w:rsidR="00D80EFA">
        <w:tab/>
      </w:r>
      <w:r w:rsidR="00D80EFA">
        <w:tab/>
      </w:r>
      <w:r w:rsidR="00D80EFA">
        <w:tab/>
      </w:r>
      <w:r w:rsidR="00D80EFA">
        <w:tab/>
      </w:r>
    </w:p>
    <w:p w14:paraId="5E762AB5" w14:textId="77777777" w:rsidR="00D80EFA" w:rsidRPr="008001B5" w:rsidRDefault="00D80EFA" w:rsidP="008001B5">
      <w:pPr>
        <w:jc w:val="center"/>
      </w:pPr>
    </w:p>
    <w:p w14:paraId="4CCFE606" w14:textId="5EB8598E" w:rsidR="00DE29EE" w:rsidRPr="008001B5" w:rsidRDefault="00DE29EE" w:rsidP="008001B5">
      <w:pPr>
        <w:jc w:val="center"/>
      </w:pPr>
    </w:p>
    <w:p w14:paraId="61509392" w14:textId="4917DA9A" w:rsidR="00DE29EE" w:rsidRDefault="00D80EFA" w:rsidP="00D80EFA">
      <w:pPr>
        <w:rPr>
          <w:b/>
          <w:bCs/>
          <w:u w:val="single"/>
        </w:rPr>
      </w:pPr>
      <w:r w:rsidRPr="00707DD2">
        <w:rPr>
          <w:b/>
          <w:bCs/>
          <w:u w:val="single"/>
        </w:rPr>
        <w:t>Věc:</w:t>
      </w:r>
      <w:r w:rsidR="00114341" w:rsidRPr="00707DD2">
        <w:rPr>
          <w:b/>
          <w:bCs/>
          <w:u w:val="single"/>
        </w:rPr>
        <w:t xml:space="preserve"> </w:t>
      </w:r>
      <w:r w:rsidR="00156E57">
        <w:rPr>
          <w:b/>
          <w:bCs/>
          <w:u w:val="single"/>
        </w:rPr>
        <w:t>O</w:t>
      </w:r>
      <w:r w:rsidR="00336C4D">
        <w:rPr>
          <w:b/>
          <w:bCs/>
          <w:u w:val="single"/>
        </w:rPr>
        <w:t xml:space="preserve">dpověď na součinnost - </w:t>
      </w:r>
      <w:r w:rsidR="00336C4D" w:rsidRPr="00336C4D">
        <w:rPr>
          <w:b/>
          <w:bCs/>
          <w:u w:val="single"/>
        </w:rPr>
        <w:t>176 EX 01884/17</w:t>
      </w:r>
      <w:r w:rsidR="006D2161">
        <w:rPr>
          <w:b/>
          <w:bCs/>
          <w:u w:val="single"/>
        </w:rPr>
        <w:t xml:space="preserve"> </w:t>
      </w:r>
      <w:r w:rsidR="00336C4D" w:rsidRPr="00336C4D">
        <w:rPr>
          <w:b/>
          <w:bCs/>
          <w:u w:val="single"/>
        </w:rPr>
        <w:t xml:space="preserve">Jaroslav </w:t>
      </w:r>
      <w:proofErr w:type="spellStart"/>
      <w:r w:rsidR="00336C4D" w:rsidRPr="00336C4D">
        <w:rPr>
          <w:b/>
          <w:bCs/>
          <w:u w:val="single"/>
        </w:rPr>
        <w:t>Petrnoušek</w:t>
      </w:r>
      <w:proofErr w:type="spellEnd"/>
    </w:p>
    <w:p w14:paraId="695EBC88" w14:textId="77777777" w:rsidR="00707DD2" w:rsidRDefault="00707DD2" w:rsidP="00D80EFA">
      <w:pPr>
        <w:rPr>
          <w:b/>
          <w:bCs/>
          <w:u w:val="single"/>
        </w:rPr>
      </w:pPr>
    </w:p>
    <w:p w14:paraId="5A56B129" w14:textId="77777777" w:rsidR="00707DD2" w:rsidRDefault="00707DD2" w:rsidP="00D80EFA">
      <w:pPr>
        <w:rPr>
          <w:b/>
          <w:bCs/>
          <w:u w:val="single"/>
        </w:rPr>
      </w:pPr>
    </w:p>
    <w:p w14:paraId="3D1E9A1D" w14:textId="77777777" w:rsidR="00885910" w:rsidRDefault="00707DD2" w:rsidP="00D80EFA">
      <w:r>
        <w:t xml:space="preserve">Dobrý den, </w:t>
      </w:r>
    </w:p>
    <w:p w14:paraId="76490205" w14:textId="301945FC" w:rsidR="00885910" w:rsidRDefault="00885910" w:rsidP="00D80EFA"/>
    <w:p w14:paraId="63560F8A" w14:textId="4676E0FF" w:rsidR="00626177" w:rsidRDefault="00336C4D" w:rsidP="00D80EFA">
      <w:r>
        <w:t xml:space="preserve">Výše uvedená exekuce je k dnešnímu dni </w:t>
      </w:r>
      <w:r w:rsidR="00156E57">
        <w:t>4. v pořadí.</w:t>
      </w:r>
    </w:p>
    <w:p w14:paraId="2C19F115" w14:textId="77777777" w:rsidR="00626177" w:rsidRDefault="00626177" w:rsidP="00D80EFA"/>
    <w:p w14:paraId="2112786D" w14:textId="5A0B159D" w:rsidR="001E26E9" w:rsidRDefault="00952DD2" w:rsidP="00D80EFA">
      <w:r>
        <w:t xml:space="preserve"> S pozdravem</w:t>
      </w:r>
    </w:p>
    <w:p w14:paraId="13C78445" w14:textId="77777777" w:rsidR="00952DD2" w:rsidRDefault="00952DD2" w:rsidP="00D80EFA"/>
    <w:tbl>
      <w:tblPr>
        <w:tblW w:w="138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10915"/>
      </w:tblGrid>
      <w:tr w:rsidR="00BF56DC" w:rsidRPr="00BF56DC" w14:paraId="2B708CDF" w14:textId="77777777">
        <w:tc>
          <w:tcPr>
            <w:tcW w:w="13887" w:type="dxa"/>
            <w:gridSpan w:val="2"/>
            <w:hideMark/>
          </w:tcPr>
          <w:p w14:paraId="38F85F66" w14:textId="77777777" w:rsidR="00BF56DC" w:rsidRPr="00BF56DC" w:rsidRDefault="00BF56DC" w:rsidP="00BF56DC">
            <w:r w:rsidRPr="00BF56DC">
              <w:t xml:space="preserve">Šárka Hrubešová </w:t>
            </w:r>
          </w:p>
        </w:tc>
      </w:tr>
      <w:tr w:rsidR="00BF56DC" w:rsidRPr="00BF56DC" w14:paraId="7ABDB731" w14:textId="77777777">
        <w:tc>
          <w:tcPr>
            <w:tcW w:w="13887" w:type="dxa"/>
            <w:gridSpan w:val="2"/>
            <w:hideMark/>
          </w:tcPr>
          <w:p w14:paraId="17D8FF10" w14:textId="77777777" w:rsidR="00BF56DC" w:rsidRPr="00BF56DC" w:rsidRDefault="00BF56DC" w:rsidP="00BF56DC">
            <w:pPr>
              <w:rPr>
                <w:b/>
                <w:bCs/>
              </w:rPr>
            </w:pPr>
            <w:r w:rsidRPr="00BF56DC">
              <w:rPr>
                <w:b/>
                <w:bCs/>
              </w:rPr>
              <w:t>Mzdová účetní</w:t>
            </w:r>
          </w:p>
        </w:tc>
      </w:tr>
      <w:tr w:rsidR="00BF56DC" w:rsidRPr="00BF56DC" w14:paraId="6B51E48F" w14:textId="77777777">
        <w:tc>
          <w:tcPr>
            <w:tcW w:w="13887" w:type="dxa"/>
            <w:gridSpan w:val="2"/>
          </w:tcPr>
          <w:p w14:paraId="5B29BD59" w14:textId="77777777" w:rsidR="00BF56DC" w:rsidRPr="00BF56DC" w:rsidRDefault="00BF56DC" w:rsidP="00BF56DC"/>
        </w:tc>
      </w:tr>
      <w:tr w:rsidR="00BF56DC" w:rsidRPr="00BF56DC" w14:paraId="650A3805" w14:textId="77777777">
        <w:tc>
          <w:tcPr>
            <w:tcW w:w="2972" w:type="dxa"/>
            <w:hideMark/>
          </w:tcPr>
          <w:p w14:paraId="3FBA2B00" w14:textId="77777777" w:rsidR="00BF56DC" w:rsidRPr="00BF56DC" w:rsidRDefault="00BF56DC" w:rsidP="00BF56DC">
            <w:proofErr w:type="spellStart"/>
            <w:r w:rsidRPr="00BF56DC">
              <w:t>Phone</w:t>
            </w:r>
            <w:proofErr w:type="spellEnd"/>
            <w:r w:rsidRPr="00BF56DC">
              <w:t>: +420 722 987 083</w:t>
            </w:r>
          </w:p>
        </w:tc>
        <w:tc>
          <w:tcPr>
            <w:tcW w:w="10915" w:type="dxa"/>
            <w:hideMark/>
          </w:tcPr>
          <w:p w14:paraId="64106BF3" w14:textId="77777777" w:rsidR="00BF56DC" w:rsidRPr="00BF56DC" w:rsidRDefault="00BF56DC" w:rsidP="00BF56DC">
            <w:r w:rsidRPr="00BF56DC">
              <w:t xml:space="preserve">E-mail: </w:t>
            </w:r>
            <w:hyperlink r:id="rId8" w:history="1">
              <w:r w:rsidRPr="00BF56DC">
                <w:rPr>
                  <w:rStyle w:val="Hypertextovodkaz"/>
                </w:rPr>
                <w:t>sarka.hrubesova@packeta.com</w:t>
              </w:r>
            </w:hyperlink>
          </w:p>
        </w:tc>
      </w:tr>
      <w:tr w:rsidR="00BF56DC" w:rsidRPr="00BF56DC" w14:paraId="2CB4C3C2" w14:textId="77777777">
        <w:tc>
          <w:tcPr>
            <w:tcW w:w="2972" w:type="dxa"/>
            <w:hideMark/>
          </w:tcPr>
          <w:p w14:paraId="5414037D" w14:textId="77777777" w:rsidR="00BF56DC" w:rsidRPr="00BF56DC" w:rsidRDefault="00BF56DC" w:rsidP="00BF56DC">
            <w:r w:rsidRPr="00BF56DC">
              <w:t xml:space="preserve">Web: </w:t>
            </w:r>
            <w:hyperlink r:id="rId9" w:history="1">
              <w:r w:rsidRPr="00BF56DC">
                <w:rPr>
                  <w:rStyle w:val="Hypertextovodkaz"/>
                </w:rPr>
                <w:t>www.packeta.com</w:t>
              </w:r>
            </w:hyperlink>
          </w:p>
        </w:tc>
        <w:tc>
          <w:tcPr>
            <w:tcW w:w="10915" w:type="dxa"/>
            <w:hideMark/>
          </w:tcPr>
          <w:p w14:paraId="1ED6ACED" w14:textId="77777777" w:rsidR="00BF56DC" w:rsidRPr="00BF56DC" w:rsidRDefault="00BF56DC" w:rsidP="00BF56DC">
            <w:proofErr w:type="spellStart"/>
            <w:r w:rsidRPr="00BF56DC">
              <w:t>Address</w:t>
            </w:r>
            <w:proofErr w:type="spellEnd"/>
            <w:r w:rsidRPr="00BF56DC">
              <w:t>: Českomoravská 2408/</w:t>
            </w:r>
            <w:proofErr w:type="gramStart"/>
            <w:r w:rsidRPr="00BF56DC">
              <w:t>1a</w:t>
            </w:r>
            <w:proofErr w:type="gramEnd"/>
            <w:r w:rsidRPr="00BF56DC">
              <w:t>, 190 00 Praha 9</w:t>
            </w:r>
          </w:p>
        </w:tc>
      </w:tr>
    </w:tbl>
    <w:p w14:paraId="65CA6EA3" w14:textId="77777777" w:rsidR="00BF56DC" w:rsidRPr="00707DD2" w:rsidRDefault="00BF56DC" w:rsidP="00D80EFA"/>
    <w:sectPr w:rsidR="00BF56DC" w:rsidRPr="00707DD2" w:rsidSect="005612FA">
      <w:headerReference w:type="default" r:id="rId10"/>
      <w:pgSz w:w="11906" w:h="16838"/>
      <w:pgMar w:top="212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CBF21" w14:textId="77777777" w:rsidR="001276A6" w:rsidRDefault="001276A6" w:rsidP="00863160">
      <w:r>
        <w:separator/>
      </w:r>
    </w:p>
  </w:endnote>
  <w:endnote w:type="continuationSeparator" w:id="0">
    <w:p w14:paraId="23CD2228" w14:textId="77777777" w:rsidR="001276A6" w:rsidRDefault="001276A6" w:rsidP="0086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3F292" w14:textId="77777777" w:rsidR="001276A6" w:rsidRDefault="001276A6" w:rsidP="00863160">
      <w:r>
        <w:separator/>
      </w:r>
    </w:p>
  </w:footnote>
  <w:footnote w:type="continuationSeparator" w:id="0">
    <w:p w14:paraId="3F1698A4" w14:textId="77777777" w:rsidR="001276A6" w:rsidRDefault="001276A6" w:rsidP="00863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BEA40" w14:textId="77777777" w:rsidR="00863160" w:rsidRDefault="00863160">
    <w:pPr>
      <w:pStyle w:val="Zhlav"/>
    </w:pPr>
    <w:r>
      <w:rPr>
        <w:noProof/>
        <w:lang w:eastAsia="cs-CZ"/>
      </w:rPr>
      <w:drawing>
        <wp:inline distT="0" distB="0" distL="0" distR="0" wp14:anchorId="1F238637" wp14:editId="30E0B5A3">
          <wp:extent cx="2200275" cy="539154"/>
          <wp:effectExtent l="0" t="0" r="0" b="0"/>
          <wp:docPr id="1125563197" name="Obrázek 1125563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asilkovna_logo_inverzni_WEB_nov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2032" cy="556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553"/>
    <w:multiLevelType w:val="hybridMultilevel"/>
    <w:tmpl w:val="D3CE474A"/>
    <w:lvl w:ilvl="0" w:tplc="CD3ACD4E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05823D4"/>
    <w:multiLevelType w:val="hybridMultilevel"/>
    <w:tmpl w:val="30AC89F2"/>
    <w:lvl w:ilvl="0" w:tplc="D788189A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8133FBE"/>
    <w:multiLevelType w:val="hybridMultilevel"/>
    <w:tmpl w:val="D01ECA30"/>
    <w:lvl w:ilvl="0" w:tplc="0DAC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427E2"/>
    <w:multiLevelType w:val="hybridMultilevel"/>
    <w:tmpl w:val="78FCDE06"/>
    <w:lvl w:ilvl="0" w:tplc="0194DF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50D19"/>
    <w:multiLevelType w:val="hybridMultilevel"/>
    <w:tmpl w:val="B5B095CC"/>
    <w:lvl w:ilvl="0" w:tplc="0E8430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A17E8"/>
    <w:multiLevelType w:val="hybridMultilevel"/>
    <w:tmpl w:val="9C22741C"/>
    <w:lvl w:ilvl="0" w:tplc="895E55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0465E"/>
    <w:multiLevelType w:val="hybridMultilevel"/>
    <w:tmpl w:val="401E17AE"/>
    <w:lvl w:ilvl="0" w:tplc="825C6D1C">
      <w:numFmt w:val="bullet"/>
      <w:lvlText w:val="-"/>
      <w:lvlJc w:val="left"/>
      <w:pPr>
        <w:ind w:left="432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7" w15:restartNumberingAfterBreak="0">
    <w:nsid w:val="30446CA6"/>
    <w:multiLevelType w:val="hybridMultilevel"/>
    <w:tmpl w:val="D96EF87A"/>
    <w:lvl w:ilvl="0" w:tplc="4D32E76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C5336"/>
    <w:multiLevelType w:val="hybridMultilevel"/>
    <w:tmpl w:val="6DFCBD2E"/>
    <w:lvl w:ilvl="0" w:tplc="31CCE93E">
      <w:start w:val="147"/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9" w15:restartNumberingAfterBreak="0">
    <w:nsid w:val="4A282FA5"/>
    <w:multiLevelType w:val="hybridMultilevel"/>
    <w:tmpl w:val="1DBAB2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36775"/>
    <w:multiLevelType w:val="hybridMultilevel"/>
    <w:tmpl w:val="EF902DF6"/>
    <w:lvl w:ilvl="0" w:tplc="E1761794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1" w15:restartNumberingAfterBreak="0">
    <w:nsid w:val="517544E4"/>
    <w:multiLevelType w:val="hybridMultilevel"/>
    <w:tmpl w:val="040A66F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C1C06"/>
    <w:multiLevelType w:val="hybridMultilevel"/>
    <w:tmpl w:val="E7E607B6"/>
    <w:lvl w:ilvl="0" w:tplc="15FE385E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3" w15:restartNumberingAfterBreak="0">
    <w:nsid w:val="55CB03B3"/>
    <w:multiLevelType w:val="hybridMultilevel"/>
    <w:tmpl w:val="A508C314"/>
    <w:lvl w:ilvl="0" w:tplc="FA6494D8">
      <w:numFmt w:val="bullet"/>
      <w:lvlText w:val="-"/>
      <w:lvlJc w:val="left"/>
      <w:pPr>
        <w:ind w:left="432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4" w15:restartNumberingAfterBreak="0">
    <w:nsid w:val="56C80ACB"/>
    <w:multiLevelType w:val="hybridMultilevel"/>
    <w:tmpl w:val="F9BAF89C"/>
    <w:lvl w:ilvl="0" w:tplc="016CEEA6">
      <w:start w:val="20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D6886"/>
    <w:multiLevelType w:val="hybridMultilevel"/>
    <w:tmpl w:val="9D00AAE6"/>
    <w:lvl w:ilvl="0" w:tplc="61EC343E">
      <w:start w:val="20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0269A"/>
    <w:multiLevelType w:val="hybridMultilevel"/>
    <w:tmpl w:val="946096B0"/>
    <w:lvl w:ilvl="0" w:tplc="4D228B68">
      <w:numFmt w:val="bullet"/>
      <w:lvlText w:val="-"/>
      <w:lvlJc w:val="left"/>
      <w:pPr>
        <w:ind w:left="432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7" w15:restartNumberingAfterBreak="0">
    <w:nsid w:val="753F55EE"/>
    <w:multiLevelType w:val="hybridMultilevel"/>
    <w:tmpl w:val="CF9E6046"/>
    <w:lvl w:ilvl="0" w:tplc="F4609514">
      <w:start w:val="27"/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5B4528D"/>
    <w:multiLevelType w:val="hybridMultilevel"/>
    <w:tmpl w:val="34B8F3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B37AD"/>
    <w:multiLevelType w:val="hybridMultilevel"/>
    <w:tmpl w:val="412203F4"/>
    <w:lvl w:ilvl="0" w:tplc="28D27DF2">
      <w:numFmt w:val="bullet"/>
      <w:lvlText w:val="-"/>
      <w:lvlJc w:val="left"/>
      <w:pPr>
        <w:ind w:left="432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1555195123">
    <w:abstractNumId w:val="9"/>
  </w:num>
  <w:num w:numId="2" w16cid:durableId="1973748279">
    <w:abstractNumId w:val="19"/>
  </w:num>
  <w:num w:numId="3" w16cid:durableId="1881670586">
    <w:abstractNumId w:val="8"/>
  </w:num>
  <w:num w:numId="4" w16cid:durableId="1840582033">
    <w:abstractNumId w:val="18"/>
  </w:num>
  <w:num w:numId="5" w16cid:durableId="1447193764">
    <w:abstractNumId w:val="7"/>
  </w:num>
  <w:num w:numId="6" w16cid:durableId="1695183340">
    <w:abstractNumId w:val="6"/>
  </w:num>
  <w:num w:numId="7" w16cid:durableId="658116112">
    <w:abstractNumId w:val="16"/>
  </w:num>
  <w:num w:numId="8" w16cid:durableId="798379846">
    <w:abstractNumId w:val="13"/>
  </w:num>
  <w:num w:numId="9" w16cid:durableId="191193184">
    <w:abstractNumId w:val="12"/>
  </w:num>
  <w:num w:numId="10" w16cid:durableId="414321610">
    <w:abstractNumId w:val="10"/>
  </w:num>
  <w:num w:numId="11" w16cid:durableId="83038862">
    <w:abstractNumId w:val="11"/>
  </w:num>
  <w:num w:numId="12" w16cid:durableId="1504856307">
    <w:abstractNumId w:val="5"/>
  </w:num>
  <w:num w:numId="13" w16cid:durableId="720596979">
    <w:abstractNumId w:val="4"/>
  </w:num>
  <w:num w:numId="14" w16cid:durableId="1994328100">
    <w:abstractNumId w:val="3"/>
  </w:num>
  <w:num w:numId="15" w16cid:durableId="1204947313">
    <w:abstractNumId w:val="0"/>
  </w:num>
  <w:num w:numId="16" w16cid:durableId="986665248">
    <w:abstractNumId w:val="2"/>
  </w:num>
  <w:num w:numId="17" w16cid:durableId="374619524">
    <w:abstractNumId w:val="15"/>
  </w:num>
  <w:num w:numId="18" w16cid:durableId="667948489">
    <w:abstractNumId w:val="14"/>
  </w:num>
  <w:num w:numId="19" w16cid:durableId="1115834949">
    <w:abstractNumId w:val="17"/>
  </w:num>
  <w:num w:numId="20" w16cid:durableId="2032030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7E"/>
    <w:rsid w:val="000006AB"/>
    <w:rsid w:val="00001C76"/>
    <w:rsid w:val="000026C2"/>
    <w:rsid w:val="000030F0"/>
    <w:rsid w:val="0000333B"/>
    <w:rsid w:val="00005097"/>
    <w:rsid w:val="000074C1"/>
    <w:rsid w:val="00010172"/>
    <w:rsid w:val="000108BF"/>
    <w:rsid w:val="000132C9"/>
    <w:rsid w:val="0001368E"/>
    <w:rsid w:val="000139E6"/>
    <w:rsid w:val="00014C50"/>
    <w:rsid w:val="000206ED"/>
    <w:rsid w:val="00020A87"/>
    <w:rsid w:val="00021799"/>
    <w:rsid w:val="000219C7"/>
    <w:rsid w:val="000238B0"/>
    <w:rsid w:val="00024C76"/>
    <w:rsid w:val="000257B4"/>
    <w:rsid w:val="0002584C"/>
    <w:rsid w:val="000259B5"/>
    <w:rsid w:val="00026330"/>
    <w:rsid w:val="000275EE"/>
    <w:rsid w:val="000334A1"/>
    <w:rsid w:val="000338E0"/>
    <w:rsid w:val="00033978"/>
    <w:rsid w:val="0003429A"/>
    <w:rsid w:val="00034C9E"/>
    <w:rsid w:val="00035F43"/>
    <w:rsid w:val="00036B07"/>
    <w:rsid w:val="00036CF3"/>
    <w:rsid w:val="00037F7B"/>
    <w:rsid w:val="00040431"/>
    <w:rsid w:val="00040E6A"/>
    <w:rsid w:val="000413D0"/>
    <w:rsid w:val="00041B74"/>
    <w:rsid w:val="000420DB"/>
    <w:rsid w:val="000452F0"/>
    <w:rsid w:val="00046122"/>
    <w:rsid w:val="000462EA"/>
    <w:rsid w:val="0004782E"/>
    <w:rsid w:val="000500BD"/>
    <w:rsid w:val="00050CC5"/>
    <w:rsid w:val="00051000"/>
    <w:rsid w:val="00053192"/>
    <w:rsid w:val="00053D33"/>
    <w:rsid w:val="0005424A"/>
    <w:rsid w:val="00054CB5"/>
    <w:rsid w:val="0005511A"/>
    <w:rsid w:val="0005534C"/>
    <w:rsid w:val="00055A06"/>
    <w:rsid w:val="00056543"/>
    <w:rsid w:val="0005687D"/>
    <w:rsid w:val="00056D5F"/>
    <w:rsid w:val="0006020F"/>
    <w:rsid w:val="00060510"/>
    <w:rsid w:val="00060692"/>
    <w:rsid w:val="00061CB2"/>
    <w:rsid w:val="00062081"/>
    <w:rsid w:val="0006457F"/>
    <w:rsid w:val="00065EC0"/>
    <w:rsid w:val="000675FC"/>
    <w:rsid w:val="00071CDF"/>
    <w:rsid w:val="00073119"/>
    <w:rsid w:val="00073CBC"/>
    <w:rsid w:val="00074320"/>
    <w:rsid w:val="00075010"/>
    <w:rsid w:val="00076A40"/>
    <w:rsid w:val="00077C67"/>
    <w:rsid w:val="000800BC"/>
    <w:rsid w:val="00082499"/>
    <w:rsid w:val="00082CE7"/>
    <w:rsid w:val="00083707"/>
    <w:rsid w:val="00083982"/>
    <w:rsid w:val="00084AB2"/>
    <w:rsid w:val="00085B32"/>
    <w:rsid w:val="00086E85"/>
    <w:rsid w:val="0009059A"/>
    <w:rsid w:val="000931B9"/>
    <w:rsid w:val="0009416A"/>
    <w:rsid w:val="00094C29"/>
    <w:rsid w:val="00095390"/>
    <w:rsid w:val="0009567F"/>
    <w:rsid w:val="0009598F"/>
    <w:rsid w:val="00095EB6"/>
    <w:rsid w:val="000969F3"/>
    <w:rsid w:val="000A0207"/>
    <w:rsid w:val="000A04FF"/>
    <w:rsid w:val="000A1E6A"/>
    <w:rsid w:val="000A3497"/>
    <w:rsid w:val="000A49CC"/>
    <w:rsid w:val="000A62E6"/>
    <w:rsid w:val="000A6959"/>
    <w:rsid w:val="000A70F5"/>
    <w:rsid w:val="000B0349"/>
    <w:rsid w:val="000B092A"/>
    <w:rsid w:val="000B1C78"/>
    <w:rsid w:val="000B23B1"/>
    <w:rsid w:val="000B2A11"/>
    <w:rsid w:val="000B38AF"/>
    <w:rsid w:val="000B4803"/>
    <w:rsid w:val="000B4A58"/>
    <w:rsid w:val="000C14EF"/>
    <w:rsid w:val="000C2DCC"/>
    <w:rsid w:val="000C33C8"/>
    <w:rsid w:val="000C3558"/>
    <w:rsid w:val="000C39E5"/>
    <w:rsid w:val="000C5096"/>
    <w:rsid w:val="000C5DFD"/>
    <w:rsid w:val="000C6860"/>
    <w:rsid w:val="000C7733"/>
    <w:rsid w:val="000D060B"/>
    <w:rsid w:val="000D1D9F"/>
    <w:rsid w:val="000D401D"/>
    <w:rsid w:val="000D4C82"/>
    <w:rsid w:val="000D6BC2"/>
    <w:rsid w:val="000E1222"/>
    <w:rsid w:val="000E14A5"/>
    <w:rsid w:val="000E1D88"/>
    <w:rsid w:val="000E1E6E"/>
    <w:rsid w:val="000E352D"/>
    <w:rsid w:val="000E48FD"/>
    <w:rsid w:val="000E56A6"/>
    <w:rsid w:val="000E6033"/>
    <w:rsid w:val="000E67B8"/>
    <w:rsid w:val="000F040C"/>
    <w:rsid w:val="000F0740"/>
    <w:rsid w:val="000F0D63"/>
    <w:rsid w:val="000F23CE"/>
    <w:rsid w:val="000F2621"/>
    <w:rsid w:val="000F3AB2"/>
    <w:rsid w:val="000F6AF9"/>
    <w:rsid w:val="000F6BBE"/>
    <w:rsid w:val="000F75E7"/>
    <w:rsid w:val="000F7F49"/>
    <w:rsid w:val="0010072D"/>
    <w:rsid w:val="00100D8F"/>
    <w:rsid w:val="00101B75"/>
    <w:rsid w:val="00103EF4"/>
    <w:rsid w:val="00103FAC"/>
    <w:rsid w:val="001045F9"/>
    <w:rsid w:val="00105CF0"/>
    <w:rsid w:val="00106028"/>
    <w:rsid w:val="001061BF"/>
    <w:rsid w:val="00107979"/>
    <w:rsid w:val="00107FAD"/>
    <w:rsid w:val="00110EDA"/>
    <w:rsid w:val="001127E8"/>
    <w:rsid w:val="00112CAE"/>
    <w:rsid w:val="00113BC3"/>
    <w:rsid w:val="00114341"/>
    <w:rsid w:val="00114A32"/>
    <w:rsid w:val="00114DD4"/>
    <w:rsid w:val="001158DE"/>
    <w:rsid w:val="001160BD"/>
    <w:rsid w:val="00116C54"/>
    <w:rsid w:val="00123A8E"/>
    <w:rsid w:val="00124415"/>
    <w:rsid w:val="001276A6"/>
    <w:rsid w:val="00127C79"/>
    <w:rsid w:val="00131372"/>
    <w:rsid w:val="00132444"/>
    <w:rsid w:val="00132E88"/>
    <w:rsid w:val="00133DDF"/>
    <w:rsid w:val="0013659E"/>
    <w:rsid w:val="00136CD2"/>
    <w:rsid w:val="00137491"/>
    <w:rsid w:val="00137D3B"/>
    <w:rsid w:val="00143A20"/>
    <w:rsid w:val="00144E27"/>
    <w:rsid w:val="001466E9"/>
    <w:rsid w:val="001507D8"/>
    <w:rsid w:val="0015186C"/>
    <w:rsid w:val="001530EF"/>
    <w:rsid w:val="00155A7E"/>
    <w:rsid w:val="00155CF1"/>
    <w:rsid w:val="00156E57"/>
    <w:rsid w:val="00162577"/>
    <w:rsid w:val="001637B3"/>
    <w:rsid w:val="001665A8"/>
    <w:rsid w:val="00170B10"/>
    <w:rsid w:val="00170BB3"/>
    <w:rsid w:val="00171197"/>
    <w:rsid w:val="00172A06"/>
    <w:rsid w:val="00173908"/>
    <w:rsid w:val="00174583"/>
    <w:rsid w:val="001754F4"/>
    <w:rsid w:val="00176994"/>
    <w:rsid w:val="00177698"/>
    <w:rsid w:val="001776B5"/>
    <w:rsid w:val="00177B40"/>
    <w:rsid w:val="00180A8F"/>
    <w:rsid w:val="001823C7"/>
    <w:rsid w:val="001834CE"/>
    <w:rsid w:val="00183E8C"/>
    <w:rsid w:val="00184E84"/>
    <w:rsid w:val="001866A2"/>
    <w:rsid w:val="00187071"/>
    <w:rsid w:val="00193B36"/>
    <w:rsid w:val="001954C2"/>
    <w:rsid w:val="00195503"/>
    <w:rsid w:val="001956F6"/>
    <w:rsid w:val="00195BB4"/>
    <w:rsid w:val="00195FCE"/>
    <w:rsid w:val="00196956"/>
    <w:rsid w:val="00197591"/>
    <w:rsid w:val="001A1991"/>
    <w:rsid w:val="001A1EDA"/>
    <w:rsid w:val="001A23CF"/>
    <w:rsid w:val="001A33B6"/>
    <w:rsid w:val="001A3DF1"/>
    <w:rsid w:val="001A428B"/>
    <w:rsid w:val="001A4FC6"/>
    <w:rsid w:val="001A5BC0"/>
    <w:rsid w:val="001A6937"/>
    <w:rsid w:val="001A78FD"/>
    <w:rsid w:val="001B2B12"/>
    <w:rsid w:val="001B366C"/>
    <w:rsid w:val="001B372D"/>
    <w:rsid w:val="001B3FA6"/>
    <w:rsid w:val="001B40C9"/>
    <w:rsid w:val="001B574F"/>
    <w:rsid w:val="001B7FAF"/>
    <w:rsid w:val="001C09D1"/>
    <w:rsid w:val="001C1356"/>
    <w:rsid w:val="001C1B43"/>
    <w:rsid w:val="001C40EF"/>
    <w:rsid w:val="001C6715"/>
    <w:rsid w:val="001C7AD9"/>
    <w:rsid w:val="001D103C"/>
    <w:rsid w:val="001D1282"/>
    <w:rsid w:val="001D2104"/>
    <w:rsid w:val="001D2D04"/>
    <w:rsid w:val="001D2DCF"/>
    <w:rsid w:val="001D404B"/>
    <w:rsid w:val="001D4360"/>
    <w:rsid w:val="001D4A70"/>
    <w:rsid w:val="001D5AB4"/>
    <w:rsid w:val="001D5B7A"/>
    <w:rsid w:val="001D6F9D"/>
    <w:rsid w:val="001E1D72"/>
    <w:rsid w:val="001E26E9"/>
    <w:rsid w:val="001E3ADE"/>
    <w:rsid w:val="001E6BB4"/>
    <w:rsid w:val="001E769B"/>
    <w:rsid w:val="001E77B8"/>
    <w:rsid w:val="001F015B"/>
    <w:rsid w:val="001F03B8"/>
    <w:rsid w:val="001F0E75"/>
    <w:rsid w:val="001F122E"/>
    <w:rsid w:val="001F2391"/>
    <w:rsid w:val="001F523D"/>
    <w:rsid w:val="001F7398"/>
    <w:rsid w:val="00201C8B"/>
    <w:rsid w:val="002024B7"/>
    <w:rsid w:val="00204BE6"/>
    <w:rsid w:val="00204E54"/>
    <w:rsid w:val="002050EB"/>
    <w:rsid w:val="0020567E"/>
    <w:rsid w:val="00206074"/>
    <w:rsid w:val="0020651B"/>
    <w:rsid w:val="002067DC"/>
    <w:rsid w:val="00211BB6"/>
    <w:rsid w:val="0021255D"/>
    <w:rsid w:val="00213E4B"/>
    <w:rsid w:val="00217513"/>
    <w:rsid w:val="00222275"/>
    <w:rsid w:val="0022239A"/>
    <w:rsid w:val="00222A05"/>
    <w:rsid w:val="00224A6A"/>
    <w:rsid w:val="0022604D"/>
    <w:rsid w:val="0022641F"/>
    <w:rsid w:val="00227411"/>
    <w:rsid w:val="00230821"/>
    <w:rsid w:val="00230B56"/>
    <w:rsid w:val="00231AF5"/>
    <w:rsid w:val="00231F85"/>
    <w:rsid w:val="002323C6"/>
    <w:rsid w:val="00232CBF"/>
    <w:rsid w:val="00234C6E"/>
    <w:rsid w:val="002358F3"/>
    <w:rsid w:val="0023675A"/>
    <w:rsid w:val="00237199"/>
    <w:rsid w:val="002428DC"/>
    <w:rsid w:val="00242D11"/>
    <w:rsid w:val="002442D4"/>
    <w:rsid w:val="0024467E"/>
    <w:rsid w:val="00244AE6"/>
    <w:rsid w:val="00244E14"/>
    <w:rsid w:val="00245F38"/>
    <w:rsid w:val="0024791D"/>
    <w:rsid w:val="00251FEB"/>
    <w:rsid w:val="00253333"/>
    <w:rsid w:val="0025347C"/>
    <w:rsid w:val="00253823"/>
    <w:rsid w:val="00253AB1"/>
    <w:rsid w:val="002544AD"/>
    <w:rsid w:val="00256C3F"/>
    <w:rsid w:val="00257C34"/>
    <w:rsid w:val="00261696"/>
    <w:rsid w:val="00263335"/>
    <w:rsid w:val="00263B3C"/>
    <w:rsid w:val="0026405D"/>
    <w:rsid w:val="00264521"/>
    <w:rsid w:val="00264987"/>
    <w:rsid w:val="00264E67"/>
    <w:rsid w:val="00267EF8"/>
    <w:rsid w:val="00272659"/>
    <w:rsid w:val="0027439C"/>
    <w:rsid w:val="002746FC"/>
    <w:rsid w:val="002747F1"/>
    <w:rsid w:val="00275A6D"/>
    <w:rsid w:val="0027739F"/>
    <w:rsid w:val="00281F69"/>
    <w:rsid w:val="0028278D"/>
    <w:rsid w:val="00282881"/>
    <w:rsid w:val="00282CE0"/>
    <w:rsid w:val="00282E12"/>
    <w:rsid w:val="00286018"/>
    <w:rsid w:val="00286D6E"/>
    <w:rsid w:val="002870E1"/>
    <w:rsid w:val="00290993"/>
    <w:rsid w:val="00292981"/>
    <w:rsid w:val="00293E63"/>
    <w:rsid w:val="0029437F"/>
    <w:rsid w:val="00294455"/>
    <w:rsid w:val="002979CA"/>
    <w:rsid w:val="00297A3A"/>
    <w:rsid w:val="002A0196"/>
    <w:rsid w:val="002A1A4E"/>
    <w:rsid w:val="002A1B6E"/>
    <w:rsid w:val="002A2B39"/>
    <w:rsid w:val="002A333B"/>
    <w:rsid w:val="002A336D"/>
    <w:rsid w:val="002A4450"/>
    <w:rsid w:val="002A48AA"/>
    <w:rsid w:val="002A5377"/>
    <w:rsid w:val="002A5EBD"/>
    <w:rsid w:val="002A65E3"/>
    <w:rsid w:val="002A7823"/>
    <w:rsid w:val="002B17A4"/>
    <w:rsid w:val="002B1EE4"/>
    <w:rsid w:val="002B212F"/>
    <w:rsid w:val="002B25D9"/>
    <w:rsid w:val="002B2E9B"/>
    <w:rsid w:val="002B3760"/>
    <w:rsid w:val="002B3862"/>
    <w:rsid w:val="002B3B12"/>
    <w:rsid w:val="002B4551"/>
    <w:rsid w:val="002B4E43"/>
    <w:rsid w:val="002B5D82"/>
    <w:rsid w:val="002B6A49"/>
    <w:rsid w:val="002B6BC4"/>
    <w:rsid w:val="002C0527"/>
    <w:rsid w:val="002C0A40"/>
    <w:rsid w:val="002C1345"/>
    <w:rsid w:val="002C1885"/>
    <w:rsid w:val="002C1D04"/>
    <w:rsid w:val="002C331B"/>
    <w:rsid w:val="002C4FE5"/>
    <w:rsid w:val="002C5718"/>
    <w:rsid w:val="002C7FDB"/>
    <w:rsid w:val="002D1FD8"/>
    <w:rsid w:val="002D38C0"/>
    <w:rsid w:val="002D4500"/>
    <w:rsid w:val="002D66DA"/>
    <w:rsid w:val="002D693D"/>
    <w:rsid w:val="002D6A50"/>
    <w:rsid w:val="002D7BC3"/>
    <w:rsid w:val="002D7E65"/>
    <w:rsid w:val="002D7ED1"/>
    <w:rsid w:val="002E06F8"/>
    <w:rsid w:val="002E0B1A"/>
    <w:rsid w:val="002E0CDD"/>
    <w:rsid w:val="002E1CA5"/>
    <w:rsid w:val="002E302B"/>
    <w:rsid w:val="002E3733"/>
    <w:rsid w:val="002E45C1"/>
    <w:rsid w:val="002E4CAA"/>
    <w:rsid w:val="002E4E6B"/>
    <w:rsid w:val="002E55B4"/>
    <w:rsid w:val="002F12A8"/>
    <w:rsid w:val="002F1D1E"/>
    <w:rsid w:val="002F2A57"/>
    <w:rsid w:val="002F2E82"/>
    <w:rsid w:val="002F6C68"/>
    <w:rsid w:val="002F7ACF"/>
    <w:rsid w:val="002F7C66"/>
    <w:rsid w:val="002F7CBF"/>
    <w:rsid w:val="00301A1A"/>
    <w:rsid w:val="0030268C"/>
    <w:rsid w:val="00303951"/>
    <w:rsid w:val="0030560A"/>
    <w:rsid w:val="00305BFA"/>
    <w:rsid w:val="003079F9"/>
    <w:rsid w:val="003103C2"/>
    <w:rsid w:val="00310941"/>
    <w:rsid w:val="00310D51"/>
    <w:rsid w:val="00310E46"/>
    <w:rsid w:val="003115D2"/>
    <w:rsid w:val="00311BA7"/>
    <w:rsid w:val="0031307B"/>
    <w:rsid w:val="003134E7"/>
    <w:rsid w:val="003146F5"/>
    <w:rsid w:val="00316BB7"/>
    <w:rsid w:val="00316E7E"/>
    <w:rsid w:val="00320376"/>
    <w:rsid w:val="0032192A"/>
    <w:rsid w:val="00322749"/>
    <w:rsid w:val="00322806"/>
    <w:rsid w:val="003248E0"/>
    <w:rsid w:val="003255F0"/>
    <w:rsid w:val="00326303"/>
    <w:rsid w:val="00326D40"/>
    <w:rsid w:val="0032729E"/>
    <w:rsid w:val="003313BF"/>
    <w:rsid w:val="00331C43"/>
    <w:rsid w:val="003329A1"/>
    <w:rsid w:val="00332D4D"/>
    <w:rsid w:val="0033323E"/>
    <w:rsid w:val="0033510D"/>
    <w:rsid w:val="003365E6"/>
    <w:rsid w:val="00336C4D"/>
    <w:rsid w:val="00340135"/>
    <w:rsid w:val="00341837"/>
    <w:rsid w:val="003421F5"/>
    <w:rsid w:val="00342A82"/>
    <w:rsid w:val="003431E0"/>
    <w:rsid w:val="0034383F"/>
    <w:rsid w:val="00343ECA"/>
    <w:rsid w:val="00343F06"/>
    <w:rsid w:val="00345823"/>
    <w:rsid w:val="003470B3"/>
    <w:rsid w:val="003473D2"/>
    <w:rsid w:val="00347676"/>
    <w:rsid w:val="0034795D"/>
    <w:rsid w:val="00350993"/>
    <w:rsid w:val="00351612"/>
    <w:rsid w:val="0035173A"/>
    <w:rsid w:val="00353339"/>
    <w:rsid w:val="00354CDE"/>
    <w:rsid w:val="00355290"/>
    <w:rsid w:val="00356DE1"/>
    <w:rsid w:val="00356F5B"/>
    <w:rsid w:val="003611A0"/>
    <w:rsid w:val="00361436"/>
    <w:rsid w:val="00362790"/>
    <w:rsid w:val="00362841"/>
    <w:rsid w:val="003629E2"/>
    <w:rsid w:val="0036414A"/>
    <w:rsid w:val="00364B7A"/>
    <w:rsid w:val="00365ABC"/>
    <w:rsid w:val="003707E3"/>
    <w:rsid w:val="00372855"/>
    <w:rsid w:val="00372D5C"/>
    <w:rsid w:val="00373C90"/>
    <w:rsid w:val="00373E2A"/>
    <w:rsid w:val="003756F4"/>
    <w:rsid w:val="00376549"/>
    <w:rsid w:val="00380105"/>
    <w:rsid w:val="00382A68"/>
    <w:rsid w:val="0038362E"/>
    <w:rsid w:val="0038367A"/>
    <w:rsid w:val="00384208"/>
    <w:rsid w:val="00384387"/>
    <w:rsid w:val="00384EBB"/>
    <w:rsid w:val="0038563F"/>
    <w:rsid w:val="00386C32"/>
    <w:rsid w:val="00386D4B"/>
    <w:rsid w:val="00387B42"/>
    <w:rsid w:val="00391672"/>
    <w:rsid w:val="003926FB"/>
    <w:rsid w:val="00393129"/>
    <w:rsid w:val="00394688"/>
    <w:rsid w:val="00395CF2"/>
    <w:rsid w:val="003A0243"/>
    <w:rsid w:val="003A0999"/>
    <w:rsid w:val="003A0BE2"/>
    <w:rsid w:val="003A0EE6"/>
    <w:rsid w:val="003A11B3"/>
    <w:rsid w:val="003A1548"/>
    <w:rsid w:val="003A16CA"/>
    <w:rsid w:val="003A1D38"/>
    <w:rsid w:val="003A22B1"/>
    <w:rsid w:val="003A38D6"/>
    <w:rsid w:val="003A3A6C"/>
    <w:rsid w:val="003A5319"/>
    <w:rsid w:val="003A66AF"/>
    <w:rsid w:val="003A66E1"/>
    <w:rsid w:val="003A675C"/>
    <w:rsid w:val="003A7F05"/>
    <w:rsid w:val="003B1B4F"/>
    <w:rsid w:val="003B1DB8"/>
    <w:rsid w:val="003B28D6"/>
    <w:rsid w:val="003B2B99"/>
    <w:rsid w:val="003B33B8"/>
    <w:rsid w:val="003C1072"/>
    <w:rsid w:val="003C191F"/>
    <w:rsid w:val="003C1CFE"/>
    <w:rsid w:val="003C34E5"/>
    <w:rsid w:val="003C4078"/>
    <w:rsid w:val="003C47E5"/>
    <w:rsid w:val="003C4892"/>
    <w:rsid w:val="003C5608"/>
    <w:rsid w:val="003C62A9"/>
    <w:rsid w:val="003D0095"/>
    <w:rsid w:val="003D4BAA"/>
    <w:rsid w:val="003D5EAF"/>
    <w:rsid w:val="003D738A"/>
    <w:rsid w:val="003E0657"/>
    <w:rsid w:val="003E06F8"/>
    <w:rsid w:val="003E4FD0"/>
    <w:rsid w:val="003E7409"/>
    <w:rsid w:val="003E7BBD"/>
    <w:rsid w:val="003F0D48"/>
    <w:rsid w:val="003F27B9"/>
    <w:rsid w:val="003F281E"/>
    <w:rsid w:val="003F347B"/>
    <w:rsid w:val="003F5209"/>
    <w:rsid w:val="003F6DBB"/>
    <w:rsid w:val="004007F8"/>
    <w:rsid w:val="00401149"/>
    <w:rsid w:val="004011B5"/>
    <w:rsid w:val="00402236"/>
    <w:rsid w:val="00402D84"/>
    <w:rsid w:val="00402EFB"/>
    <w:rsid w:val="00403B7F"/>
    <w:rsid w:val="0040406E"/>
    <w:rsid w:val="0040426C"/>
    <w:rsid w:val="00404B89"/>
    <w:rsid w:val="00404D99"/>
    <w:rsid w:val="004068D3"/>
    <w:rsid w:val="00407212"/>
    <w:rsid w:val="00410FBC"/>
    <w:rsid w:val="0041102E"/>
    <w:rsid w:val="0041167C"/>
    <w:rsid w:val="00412C61"/>
    <w:rsid w:val="00413DA8"/>
    <w:rsid w:val="004143C4"/>
    <w:rsid w:val="00414CD2"/>
    <w:rsid w:val="00415E4A"/>
    <w:rsid w:val="00417F3E"/>
    <w:rsid w:val="00420E79"/>
    <w:rsid w:val="0042292D"/>
    <w:rsid w:val="0042386C"/>
    <w:rsid w:val="00424187"/>
    <w:rsid w:val="00425A32"/>
    <w:rsid w:val="00427D00"/>
    <w:rsid w:val="00427EFA"/>
    <w:rsid w:val="00431751"/>
    <w:rsid w:val="00431F7B"/>
    <w:rsid w:val="00433160"/>
    <w:rsid w:val="00433EF2"/>
    <w:rsid w:val="00434263"/>
    <w:rsid w:val="00434C65"/>
    <w:rsid w:val="00435493"/>
    <w:rsid w:val="00437F90"/>
    <w:rsid w:val="0044037B"/>
    <w:rsid w:val="00440C28"/>
    <w:rsid w:val="0044115E"/>
    <w:rsid w:val="00444A5D"/>
    <w:rsid w:val="00445113"/>
    <w:rsid w:val="00445AC8"/>
    <w:rsid w:val="0044692D"/>
    <w:rsid w:val="00450006"/>
    <w:rsid w:val="00451093"/>
    <w:rsid w:val="0045227F"/>
    <w:rsid w:val="0045466A"/>
    <w:rsid w:val="00456D60"/>
    <w:rsid w:val="004573D4"/>
    <w:rsid w:val="0046050D"/>
    <w:rsid w:val="004619A8"/>
    <w:rsid w:val="00462189"/>
    <w:rsid w:val="00463038"/>
    <w:rsid w:val="004633D3"/>
    <w:rsid w:val="00464B97"/>
    <w:rsid w:val="00464E57"/>
    <w:rsid w:val="0046500B"/>
    <w:rsid w:val="00466882"/>
    <w:rsid w:val="00466ACE"/>
    <w:rsid w:val="0046728D"/>
    <w:rsid w:val="004712D6"/>
    <w:rsid w:val="00472065"/>
    <w:rsid w:val="004724D4"/>
    <w:rsid w:val="00473BEA"/>
    <w:rsid w:val="004748D9"/>
    <w:rsid w:val="0048012A"/>
    <w:rsid w:val="00480276"/>
    <w:rsid w:val="00480888"/>
    <w:rsid w:val="0048244A"/>
    <w:rsid w:val="00482E63"/>
    <w:rsid w:val="004833AC"/>
    <w:rsid w:val="00483CA1"/>
    <w:rsid w:val="004856F6"/>
    <w:rsid w:val="004875F0"/>
    <w:rsid w:val="004878ED"/>
    <w:rsid w:val="00494027"/>
    <w:rsid w:val="00494EF2"/>
    <w:rsid w:val="004950DD"/>
    <w:rsid w:val="00495422"/>
    <w:rsid w:val="004A0C83"/>
    <w:rsid w:val="004A124A"/>
    <w:rsid w:val="004A2901"/>
    <w:rsid w:val="004A3149"/>
    <w:rsid w:val="004A5B74"/>
    <w:rsid w:val="004A7C94"/>
    <w:rsid w:val="004B1BEA"/>
    <w:rsid w:val="004B337F"/>
    <w:rsid w:val="004B401B"/>
    <w:rsid w:val="004B56BF"/>
    <w:rsid w:val="004B6693"/>
    <w:rsid w:val="004B6CB2"/>
    <w:rsid w:val="004C05E6"/>
    <w:rsid w:val="004C098B"/>
    <w:rsid w:val="004C0C1C"/>
    <w:rsid w:val="004C0D1D"/>
    <w:rsid w:val="004C164E"/>
    <w:rsid w:val="004C199E"/>
    <w:rsid w:val="004C4DD4"/>
    <w:rsid w:val="004C5343"/>
    <w:rsid w:val="004C5D3E"/>
    <w:rsid w:val="004C6A9A"/>
    <w:rsid w:val="004C7E24"/>
    <w:rsid w:val="004D1F42"/>
    <w:rsid w:val="004D23DB"/>
    <w:rsid w:val="004D35D7"/>
    <w:rsid w:val="004D6034"/>
    <w:rsid w:val="004D658E"/>
    <w:rsid w:val="004D74AF"/>
    <w:rsid w:val="004E03AD"/>
    <w:rsid w:val="004E17EE"/>
    <w:rsid w:val="004E1B3E"/>
    <w:rsid w:val="004E1D88"/>
    <w:rsid w:val="004E2092"/>
    <w:rsid w:val="004E222A"/>
    <w:rsid w:val="004E23D2"/>
    <w:rsid w:val="004E2626"/>
    <w:rsid w:val="004E2A72"/>
    <w:rsid w:val="004E33E3"/>
    <w:rsid w:val="004E38B8"/>
    <w:rsid w:val="004E3E3B"/>
    <w:rsid w:val="004E4494"/>
    <w:rsid w:val="004E6F55"/>
    <w:rsid w:val="004F14DC"/>
    <w:rsid w:val="004F1B9F"/>
    <w:rsid w:val="004F21C3"/>
    <w:rsid w:val="004F355A"/>
    <w:rsid w:val="004F3AF3"/>
    <w:rsid w:val="004F4D3B"/>
    <w:rsid w:val="004F513B"/>
    <w:rsid w:val="004F5341"/>
    <w:rsid w:val="004F564E"/>
    <w:rsid w:val="004F6B06"/>
    <w:rsid w:val="004F775C"/>
    <w:rsid w:val="004F7887"/>
    <w:rsid w:val="005001D1"/>
    <w:rsid w:val="00500604"/>
    <w:rsid w:val="00504C72"/>
    <w:rsid w:val="00507840"/>
    <w:rsid w:val="00507EE9"/>
    <w:rsid w:val="00510836"/>
    <w:rsid w:val="00514AFF"/>
    <w:rsid w:val="00514DAF"/>
    <w:rsid w:val="00515B07"/>
    <w:rsid w:val="00516C36"/>
    <w:rsid w:val="00517074"/>
    <w:rsid w:val="0052074C"/>
    <w:rsid w:val="00521AD3"/>
    <w:rsid w:val="00521C10"/>
    <w:rsid w:val="0052224A"/>
    <w:rsid w:val="0052280F"/>
    <w:rsid w:val="005231DE"/>
    <w:rsid w:val="00523D19"/>
    <w:rsid w:val="00524BB0"/>
    <w:rsid w:val="00525098"/>
    <w:rsid w:val="0052716B"/>
    <w:rsid w:val="0052745D"/>
    <w:rsid w:val="005275BB"/>
    <w:rsid w:val="00527951"/>
    <w:rsid w:val="0053170B"/>
    <w:rsid w:val="00533B76"/>
    <w:rsid w:val="00534021"/>
    <w:rsid w:val="00537E70"/>
    <w:rsid w:val="00537ED4"/>
    <w:rsid w:val="00540278"/>
    <w:rsid w:val="00542033"/>
    <w:rsid w:val="00543044"/>
    <w:rsid w:val="00543119"/>
    <w:rsid w:val="005438DB"/>
    <w:rsid w:val="00543E29"/>
    <w:rsid w:val="005442C0"/>
    <w:rsid w:val="0054450D"/>
    <w:rsid w:val="005447B6"/>
    <w:rsid w:val="00545AAF"/>
    <w:rsid w:val="00546C69"/>
    <w:rsid w:val="00551205"/>
    <w:rsid w:val="0055166B"/>
    <w:rsid w:val="00552810"/>
    <w:rsid w:val="005543AF"/>
    <w:rsid w:val="00556185"/>
    <w:rsid w:val="00557013"/>
    <w:rsid w:val="00557494"/>
    <w:rsid w:val="005612FA"/>
    <w:rsid w:val="005620FA"/>
    <w:rsid w:val="00562505"/>
    <w:rsid w:val="00563226"/>
    <w:rsid w:val="00563B95"/>
    <w:rsid w:val="00563C0C"/>
    <w:rsid w:val="0056500C"/>
    <w:rsid w:val="00565071"/>
    <w:rsid w:val="005715AA"/>
    <w:rsid w:val="005718F1"/>
    <w:rsid w:val="005722D3"/>
    <w:rsid w:val="00572517"/>
    <w:rsid w:val="0057532E"/>
    <w:rsid w:val="00575C21"/>
    <w:rsid w:val="00575D53"/>
    <w:rsid w:val="00575D73"/>
    <w:rsid w:val="00576496"/>
    <w:rsid w:val="005765A0"/>
    <w:rsid w:val="00583BAB"/>
    <w:rsid w:val="005861AF"/>
    <w:rsid w:val="00586D5E"/>
    <w:rsid w:val="00587157"/>
    <w:rsid w:val="00587E79"/>
    <w:rsid w:val="00590B00"/>
    <w:rsid w:val="00592561"/>
    <w:rsid w:val="00593227"/>
    <w:rsid w:val="00594789"/>
    <w:rsid w:val="00594D0A"/>
    <w:rsid w:val="00595B4E"/>
    <w:rsid w:val="005967A1"/>
    <w:rsid w:val="005A0001"/>
    <w:rsid w:val="005A02F8"/>
    <w:rsid w:val="005A13BB"/>
    <w:rsid w:val="005A6CF4"/>
    <w:rsid w:val="005A6F3B"/>
    <w:rsid w:val="005B2CE2"/>
    <w:rsid w:val="005B3639"/>
    <w:rsid w:val="005B3E7B"/>
    <w:rsid w:val="005B4D08"/>
    <w:rsid w:val="005B5317"/>
    <w:rsid w:val="005B648B"/>
    <w:rsid w:val="005C0432"/>
    <w:rsid w:val="005C35BD"/>
    <w:rsid w:val="005C45D1"/>
    <w:rsid w:val="005C46D7"/>
    <w:rsid w:val="005C59C0"/>
    <w:rsid w:val="005C5A50"/>
    <w:rsid w:val="005C6058"/>
    <w:rsid w:val="005C6DF6"/>
    <w:rsid w:val="005C7A4C"/>
    <w:rsid w:val="005D0637"/>
    <w:rsid w:val="005D0D63"/>
    <w:rsid w:val="005D0D6C"/>
    <w:rsid w:val="005D27B7"/>
    <w:rsid w:val="005D27C0"/>
    <w:rsid w:val="005D3782"/>
    <w:rsid w:val="005D47CB"/>
    <w:rsid w:val="005D67EE"/>
    <w:rsid w:val="005D77E1"/>
    <w:rsid w:val="005E0709"/>
    <w:rsid w:val="005E2A49"/>
    <w:rsid w:val="005E3F00"/>
    <w:rsid w:val="005E41EC"/>
    <w:rsid w:val="005E4B9F"/>
    <w:rsid w:val="005E6284"/>
    <w:rsid w:val="005E7E44"/>
    <w:rsid w:val="005F08E1"/>
    <w:rsid w:val="005F0DD0"/>
    <w:rsid w:val="005F1F61"/>
    <w:rsid w:val="005F3F47"/>
    <w:rsid w:val="005F5968"/>
    <w:rsid w:val="00601B4A"/>
    <w:rsid w:val="006032F4"/>
    <w:rsid w:val="006034F6"/>
    <w:rsid w:val="00604072"/>
    <w:rsid w:val="006054D6"/>
    <w:rsid w:val="00605613"/>
    <w:rsid w:val="0060671E"/>
    <w:rsid w:val="00606E7B"/>
    <w:rsid w:val="00606F51"/>
    <w:rsid w:val="006103A3"/>
    <w:rsid w:val="0061082C"/>
    <w:rsid w:val="00610E26"/>
    <w:rsid w:val="00610FF4"/>
    <w:rsid w:val="00612001"/>
    <w:rsid w:val="006130AA"/>
    <w:rsid w:val="00613371"/>
    <w:rsid w:val="006144A9"/>
    <w:rsid w:val="006154E7"/>
    <w:rsid w:val="00616B0D"/>
    <w:rsid w:val="00620AE6"/>
    <w:rsid w:val="00623238"/>
    <w:rsid w:val="006248B2"/>
    <w:rsid w:val="00625A9B"/>
    <w:rsid w:val="00626177"/>
    <w:rsid w:val="00630446"/>
    <w:rsid w:val="00630CB5"/>
    <w:rsid w:val="006331CA"/>
    <w:rsid w:val="00633AAE"/>
    <w:rsid w:val="00633DE8"/>
    <w:rsid w:val="00636850"/>
    <w:rsid w:val="00637300"/>
    <w:rsid w:val="00637C0E"/>
    <w:rsid w:val="006407EF"/>
    <w:rsid w:val="0064178B"/>
    <w:rsid w:val="00642456"/>
    <w:rsid w:val="00642C9E"/>
    <w:rsid w:val="00644358"/>
    <w:rsid w:val="00644521"/>
    <w:rsid w:val="00644CC7"/>
    <w:rsid w:val="00644D2B"/>
    <w:rsid w:val="00644F7F"/>
    <w:rsid w:val="00645E60"/>
    <w:rsid w:val="00646984"/>
    <w:rsid w:val="00646A1A"/>
    <w:rsid w:val="00646ECD"/>
    <w:rsid w:val="00646FD9"/>
    <w:rsid w:val="0065019D"/>
    <w:rsid w:val="006503A9"/>
    <w:rsid w:val="006511E6"/>
    <w:rsid w:val="006518B1"/>
    <w:rsid w:val="00652F41"/>
    <w:rsid w:val="00655794"/>
    <w:rsid w:val="00656D81"/>
    <w:rsid w:val="00657469"/>
    <w:rsid w:val="0065798F"/>
    <w:rsid w:val="0066104B"/>
    <w:rsid w:val="0066244D"/>
    <w:rsid w:val="006632C5"/>
    <w:rsid w:val="00663528"/>
    <w:rsid w:val="00664A7E"/>
    <w:rsid w:val="00665897"/>
    <w:rsid w:val="006660F5"/>
    <w:rsid w:val="00666573"/>
    <w:rsid w:val="00666646"/>
    <w:rsid w:val="006701D5"/>
    <w:rsid w:val="0067078D"/>
    <w:rsid w:val="00671FBC"/>
    <w:rsid w:val="00672C0B"/>
    <w:rsid w:val="00673192"/>
    <w:rsid w:val="00673B77"/>
    <w:rsid w:val="006740C5"/>
    <w:rsid w:val="0067432A"/>
    <w:rsid w:val="00675FD3"/>
    <w:rsid w:val="006760AD"/>
    <w:rsid w:val="0067638C"/>
    <w:rsid w:val="0067679B"/>
    <w:rsid w:val="00677550"/>
    <w:rsid w:val="0068042A"/>
    <w:rsid w:val="006805B6"/>
    <w:rsid w:val="006815E1"/>
    <w:rsid w:val="0068192A"/>
    <w:rsid w:val="0068216C"/>
    <w:rsid w:val="00682945"/>
    <w:rsid w:val="006831C1"/>
    <w:rsid w:val="00685493"/>
    <w:rsid w:val="0068625F"/>
    <w:rsid w:val="0068649C"/>
    <w:rsid w:val="00687D5A"/>
    <w:rsid w:val="00690008"/>
    <w:rsid w:val="00694A35"/>
    <w:rsid w:val="006953C4"/>
    <w:rsid w:val="006963D5"/>
    <w:rsid w:val="0069696A"/>
    <w:rsid w:val="00696D2F"/>
    <w:rsid w:val="00697A83"/>
    <w:rsid w:val="00697BDE"/>
    <w:rsid w:val="00697E39"/>
    <w:rsid w:val="006A021C"/>
    <w:rsid w:val="006A0327"/>
    <w:rsid w:val="006A0A6D"/>
    <w:rsid w:val="006A0F2E"/>
    <w:rsid w:val="006A16CD"/>
    <w:rsid w:val="006A1C26"/>
    <w:rsid w:val="006A3923"/>
    <w:rsid w:val="006A3A52"/>
    <w:rsid w:val="006A5A97"/>
    <w:rsid w:val="006A6E83"/>
    <w:rsid w:val="006A73DA"/>
    <w:rsid w:val="006A7A67"/>
    <w:rsid w:val="006B071B"/>
    <w:rsid w:val="006B0810"/>
    <w:rsid w:val="006B1395"/>
    <w:rsid w:val="006B18E4"/>
    <w:rsid w:val="006B1C2E"/>
    <w:rsid w:val="006B2E68"/>
    <w:rsid w:val="006B4015"/>
    <w:rsid w:val="006B4C91"/>
    <w:rsid w:val="006B4F1F"/>
    <w:rsid w:val="006B5E5C"/>
    <w:rsid w:val="006B63DD"/>
    <w:rsid w:val="006B79A8"/>
    <w:rsid w:val="006C0F11"/>
    <w:rsid w:val="006C1085"/>
    <w:rsid w:val="006C22AF"/>
    <w:rsid w:val="006C2510"/>
    <w:rsid w:val="006C2951"/>
    <w:rsid w:val="006C474F"/>
    <w:rsid w:val="006C4E85"/>
    <w:rsid w:val="006C5234"/>
    <w:rsid w:val="006C596D"/>
    <w:rsid w:val="006C6428"/>
    <w:rsid w:val="006D0185"/>
    <w:rsid w:val="006D02E7"/>
    <w:rsid w:val="006D2161"/>
    <w:rsid w:val="006D26BC"/>
    <w:rsid w:val="006D3B8A"/>
    <w:rsid w:val="006D3C8D"/>
    <w:rsid w:val="006D3E16"/>
    <w:rsid w:val="006D41D4"/>
    <w:rsid w:val="006D443E"/>
    <w:rsid w:val="006D783D"/>
    <w:rsid w:val="006E1D4A"/>
    <w:rsid w:val="006E5C71"/>
    <w:rsid w:val="006F55CA"/>
    <w:rsid w:val="006F6E53"/>
    <w:rsid w:val="007016FF"/>
    <w:rsid w:val="007017BC"/>
    <w:rsid w:val="00701FBD"/>
    <w:rsid w:val="00702B4D"/>
    <w:rsid w:val="007036A7"/>
    <w:rsid w:val="0070395F"/>
    <w:rsid w:val="007041D4"/>
    <w:rsid w:val="0070444B"/>
    <w:rsid w:val="00704DEF"/>
    <w:rsid w:val="00705ADD"/>
    <w:rsid w:val="00705F25"/>
    <w:rsid w:val="00705F38"/>
    <w:rsid w:val="00706684"/>
    <w:rsid w:val="0070696F"/>
    <w:rsid w:val="00706ABE"/>
    <w:rsid w:val="00706C17"/>
    <w:rsid w:val="00707DD2"/>
    <w:rsid w:val="00710771"/>
    <w:rsid w:val="0071370F"/>
    <w:rsid w:val="0071463D"/>
    <w:rsid w:val="00715174"/>
    <w:rsid w:val="00715220"/>
    <w:rsid w:val="007157BD"/>
    <w:rsid w:val="00715A40"/>
    <w:rsid w:val="00715A68"/>
    <w:rsid w:val="00716837"/>
    <w:rsid w:val="00717193"/>
    <w:rsid w:val="00717305"/>
    <w:rsid w:val="007204EA"/>
    <w:rsid w:val="00721978"/>
    <w:rsid w:val="00721B4A"/>
    <w:rsid w:val="007230BC"/>
    <w:rsid w:val="00726836"/>
    <w:rsid w:val="0073022B"/>
    <w:rsid w:val="0073071D"/>
    <w:rsid w:val="00730AFB"/>
    <w:rsid w:val="00730D89"/>
    <w:rsid w:val="00734F75"/>
    <w:rsid w:val="00740107"/>
    <w:rsid w:val="00741C50"/>
    <w:rsid w:val="00744E84"/>
    <w:rsid w:val="00746207"/>
    <w:rsid w:val="00747BD2"/>
    <w:rsid w:val="00752539"/>
    <w:rsid w:val="00752FC4"/>
    <w:rsid w:val="007531F7"/>
    <w:rsid w:val="007535B8"/>
    <w:rsid w:val="007537B4"/>
    <w:rsid w:val="007537EA"/>
    <w:rsid w:val="00753CA9"/>
    <w:rsid w:val="007544F2"/>
    <w:rsid w:val="00754904"/>
    <w:rsid w:val="00756FE7"/>
    <w:rsid w:val="00757D5D"/>
    <w:rsid w:val="00760026"/>
    <w:rsid w:val="00760062"/>
    <w:rsid w:val="007608D2"/>
    <w:rsid w:val="00763D72"/>
    <w:rsid w:val="007659D1"/>
    <w:rsid w:val="007672CB"/>
    <w:rsid w:val="00770849"/>
    <w:rsid w:val="007710C1"/>
    <w:rsid w:val="0077295A"/>
    <w:rsid w:val="007741AD"/>
    <w:rsid w:val="0077502B"/>
    <w:rsid w:val="00777753"/>
    <w:rsid w:val="00780F46"/>
    <w:rsid w:val="00781C96"/>
    <w:rsid w:val="00782D5E"/>
    <w:rsid w:val="00784778"/>
    <w:rsid w:val="00785895"/>
    <w:rsid w:val="00785D4A"/>
    <w:rsid w:val="00786E40"/>
    <w:rsid w:val="00787E43"/>
    <w:rsid w:val="00790C41"/>
    <w:rsid w:val="00790EF7"/>
    <w:rsid w:val="0079181D"/>
    <w:rsid w:val="007941EF"/>
    <w:rsid w:val="00794472"/>
    <w:rsid w:val="007961FF"/>
    <w:rsid w:val="00796DC8"/>
    <w:rsid w:val="00797F47"/>
    <w:rsid w:val="007A069A"/>
    <w:rsid w:val="007A0710"/>
    <w:rsid w:val="007A1658"/>
    <w:rsid w:val="007A18D1"/>
    <w:rsid w:val="007A2ACA"/>
    <w:rsid w:val="007A2F34"/>
    <w:rsid w:val="007A3D58"/>
    <w:rsid w:val="007A4193"/>
    <w:rsid w:val="007A42CA"/>
    <w:rsid w:val="007A4484"/>
    <w:rsid w:val="007A46F4"/>
    <w:rsid w:val="007A5A50"/>
    <w:rsid w:val="007A6642"/>
    <w:rsid w:val="007B0140"/>
    <w:rsid w:val="007B0307"/>
    <w:rsid w:val="007B22B5"/>
    <w:rsid w:val="007B3441"/>
    <w:rsid w:val="007B5019"/>
    <w:rsid w:val="007B6068"/>
    <w:rsid w:val="007B71AF"/>
    <w:rsid w:val="007B7718"/>
    <w:rsid w:val="007B7F6F"/>
    <w:rsid w:val="007C3F29"/>
    <w:rsid w:val="007C5BAA"/>
    <w:rsid w:val="007C65CC"/>
    <w:rsid w:val="007C6DD3"/>
    <w:rsid w:val="007C7DB3"/>
    <w:rsid w:val="007C7EAD"/>
    <w:rsid w:val="007D00BF"/>
    <w:rsid w:val="007D1F46"/>
    <w:rsid w:val="007D2D76"/>
    <w:rsid w:val="007D4908"/>
    <w:rsid w:val="007D4E2B"/>
    <w:rsid w:val="007D52AA"/>
    <w:rsid w:val="007D58CD"/>
    <w:rsid w:val="007D5F4C"/>
    <w:rsid w:val="007D6972"/>
    <w:rsid w:val="007E01C1"/>
    <w:rsid w:val="007E0F3E"/>
    <w:rsid w:val="007E185E"/>
    <w:rsid w:val="007E45F1"/>
    <w:rsid w:val="007E718F"/>
    <w:rsid w:val="007F028D"/>
    <w:rsid w:val="007F0997"/>
    <w:rsid w:val="007F14B1"/>
    <w:rsid w:val="007F1701"/>
    <w:rsid w:val="007F1E47"/>
    <w:rsid w:val="007F24B6"/>
    <w:rsid w:val="007F2ABB"/>
    <w:rsid w:val="007F3987"/>
    <w:rsid w:val="007F4645"/>
    <w:rsid w:val="007F4B26"/>
    <w:rsid w:val="007F60D9"/>
    <w:rsid w:val="007F6453"/>
    <w:rsid w:val="007F73F5"/>
    <w:rsid w:val="007F74BC"/>
    <w:rsid w:val="007F7B00"/>
    <w:rsid w:val="008001B5"/>
    <w:rsid w:val="0080092B"/>
    <w:rsid w:val="008009D5"/>
    <w:rsid w:val="00800C56"/>
    <w:rsid w:val="00800CE1"/>
    <w:rsid w:val="008011BB"/>
    <w:rsid w:val="0080162A"/>
    <w:rsid w:val="00801662"/>
    <w:rsid w:val="00802149"/>
    <w:rsid w:val="00802EFA"/>
    <w:rsid w:val="00802FC9"/>
    <w:rsid w:val="008060B4"/>
    <w:rsid w:val="0080621F"/>
    <w:rsid w:val="00806D94"/>
    <w:rsid w:val="00810A9D"/>
    <w:rsid w:val="008132C2"/>
    <w:rsid w:val="00814C94"/>
    <w:rsid w:val="00815242"/>
    <w:rsid w:val="0081648B"/>
    <w:rsid w:val="0081683B"/>
    <w:rsid w:val="00816846"/>
    <w:rsid w:val="008168EB"/>
    <w:rsid w:val="00817D39"/>
    <w:rsid w:val="00817F10"/>
    <w:rsid w:val="00820550"/>
    <w:rsid w:val="00820C27"/>
    <w:rsid w:val="00822474"/>
    <w:rsid w:val="008232F3"/>
    <w:rsid w:val="00823A7B"/>
    <w:rsid w:val="00823AFC"/>
    <w:rsid w:val="0082485B"/>
    <w:rsid w:val="0082496C"/>
    <w:rsid w:val="00825006"/>
    <w:rsid w:val="00825B0C"/>
    <w:rsid w:val="00825B8D"/>
    <w:rsid w:val="00832564"/>
    <w:rsid w:val="0083353D"/>
    <w:rsid w:val="00833635"/>
    <w:rsid w:val="00836B12"/>
    <w:rsid w:val="00837F86"/>
    <w:rsid w:val="00840210"/>
    <w:rsid w:val="00840B56"/>
    <w:rsid w:val="00841439"/>
    <w:rsid w:val="00841E7D"/>
    <w:rsid w:val="008429A1"/>
    <w:rsid w:val="00845FDC"/>
    <w:rsid w:val="008466CD"/>
    <w:rsid w:val="008470FD"/>
    <w:rsid w:val="008473BB"/>
    <w:rsid w:val="0085134B"/>
    <w:rsid w:val="00852AD0"/>
    <w:rsid w:val="0085489D"/>
    <w:rsid w:val="00854CA9"/>
    <w:rsid w:val="00857290"/>
    <w:rsid w:val="0085748E"/>
    <w:rsid w:val="00860503"/>
    <w:rsid w:val="008612E7"/>
    <w:rsid w:val="0086189E"/>
    <w:rsid w:val="00863160"/>
    <w:rsid w:val="008639A8"/>
    <w:rsid w:val="008655F2"/>
    <w:rsid w:val="00866466"/>
    <w:rsid w:val="008671C4"/>
    <w:rsid w:val="00867A23"/>
    <w:rsid w:val="00870C51"/>
    <w:rsid w:val="00871B94"/>
    <w:rsid w:val="00873961"/>
    <w:rsid w:val="00874030"/>
    <w:rsid w:val="008770FD"/>
    <w:rsid w:val="00880335"/>
    <w:rsid w:val="0088089E"/>
    <w:rsid w:val="008814FC"/>
    <w:rsid w:val="00881935"/>
    <w:rsid w:val="00882BD4"/>
    <w:rsid w:val="00883DB9"/>
    <w:rsid w:val="00884983"/>
    <w:rsid w:val="00884994"/>
    <w:rsid w:val="008849F8"/>
    <w:rsid w:val="00885910"/>
    <w:rsid w:val="00886183"/>
    <w:rsid w:val="0088623D"/>
    <w:rsid w:val="00886720"/>
    <w:rsid w:val="00886AE9"/>
    <w:rsid w:val="00887AF2"/>
    <w:rsid w:val="0089073D"/>
    <w:rsid w:val="00891390"/>
    <w:rsid w:val="00892363"/>
    <w:rsid w:val="00892439"/>
    <w:rsid w:val="00894843"/>
    <w:rsid w:val="00894B78"/>
    <w:rsid w:val="00895B45"/>
    <w:rsid w:val="00895ECC"/>
    <w:rsid w:val="008974BF"/>
    <w:rsid w:val="008A1279"/>
    <w:rsid w:val="008A1857"/>
    <w:rsid w:val="008A23E3"/>
    <w:rsid w:val="008A266D"/>
    <w:rsid w:val="008A26B7"/>
    <w:rsid w:val="008A32F0"/>
    <w:rsid w:val="008A380E"/>
    <w:rsid w:val="008A4F04"/>
    <w:rsid w:val="008A557F"/>
    <w:rsid w:val="008A695F"/>
    <w:rsid w:val="008A6F4B"/>
    <w:rsid w:val="008A7636"/>
    <w:rsid w:val="008B04F1"/>
    <w:rsid w:val="008B0E91"/>
    <w:rsid w:val="008B19C1"/>
    <w:rsid w:val="008B3BA1"/>
    <w:rsid w:val="008B4B33"/>
    <w:rsid w:val="008B676F"/>
    <w:rsid w:val="008B70A4"/>
    <w:rsid w:val="008B71C1"/>
    <w:rsid w:val="008B7A43"/>
    <w:rsid w:val="008C0E86"/>
    <w:rsid w:val="008C0ECD"/>
    <w:rsid w:val="008C15B7"/>
    <w:rsid w:val="008C1A2E"/>
    <w:rsid w:val="008C4750"/>
    <w:rsid w:val="008C530A"/>
    <w:rsid w:val="008C64C3"/>
    <w:rsid w:val="008D2742"/>
    <w:rsid w:val="008D2AFB"/>
    <w:rsid w:val="008D2CFC"/>
    <w:rsid w:val="008D30C8"/>
    <w:rsid w:val="008D36C4"/>
    <w:rsid w:val="008D38EB"/>
    <w:rsid w:val="008D3B56"/>
    <w:rsid w:val="008D4618"/>
    <w:rsid w:val="008D54DD"/>
    <w:rsid w:val="008D72B3"/>
    <w:rsid w:val="008D772D"/>
    <w:rsid w:val="008E0C18"/>
    <w:rsid w:val="008E2379"/>
    <w:rsid w:val="008E444A"/>
    <w:rsid w:val="008E6DCC"/>
    <w:rsid w:val="008F03EF"/>
    <w:rsid w:val="008F31B5"/>
    <w:rsid w:val="008F38E7"/>
    <w:rsid w:val="008F5858"/>
    <w:rsid w:val="008F672B"/>
    <w:rsid w:val="008F72AF"/>
    <w:rsid w:val="008F7565"/>
    <w:rsid w:val="009012C0"/>
    <w:rsid w:val="00901B8A"/>
    <w:rsid w:val="009031FC"/>
    <w:rsid w:val="00906685"/>
    <w:rsid w:val="0091145C"/>
    <w:rsid w:val="00911485"/>
    <w:rsid w:val="00911BD9"/>
    <w:rsid w:val="00911ECF"/>
    <w:rsid w:val="00913869"/>
    <w:rsid w:val="00914062"/>
    <w:rsid w:val="00914108"/>
    <w:rsid w:val="0091476A"/>
    <w:rsid w:val="00916EFC"/>
    <w:rsid w:val="00917355"/>
    <w:rsid w:val="009173A6"/>
    <w:rsid w:val="00917624"/>
    <w:rsid w:val="0091768B"/>
    <w:rsid w:val="00920F2B"/>
    <w:rsid w:val="00921C1A"/>
    <w:rsid w:val="00922F80"/>
    <w:rsid w:val="00924657"/>
    <w:rsid w:val="0092624A"/>
    <w:rsid w:val="009263B8"/>
    <w:rsid w:val="0092763A"/>
    <w:rsid w:val="00934033"/>
    <w:rsid w:val="00937033"/>
    <w:rsid w:val="00937500"/>
    <w:rsid w:val="00940633"/>
    <w:rsid w:val="0094072A"/>
    <w:rsid w:val="00946CF3"/>
    <w:rsid w:val="00950653"/>
    <w:rsid w:val="0095085F"/>
    <w:rsid w:val="00951B75"/>
    <w:rsid w:val="00952A74"/>
    <w:rsid w:val="00952B92"/>
    <w:rsid w:val="00952DD2"/>
    <w:rsid w:val="00953810"/>
    <w:rsid w:val="00954FD2"/>
    <w:rsid w:val="00956B23"/>
    <w:rsid w:val="0096339A"/>
    <w:rsid w:val="009643DE"/>
    <w:rsid w:val="00966260"/>
    <w:rsid w:val="00967D0A"/>
    <w:rsid w:val="00972CB2"/>
    <w:rsid w:val="009731BD"/>
    <w:rsid w:val="00973A9F"/>
    <w:rsid w:val="00974B4F"/>
    <w:rsid w:val="00975ACA"/>
    <w:rsid w:val="009762C5"/>
    <w:rsid w:val="009767D1"/>
    <w:rsid w:val="00982381"/>
    <w:rsid w:val="009867E4"/>
    <w:rsid w:val="00986ACB"/>
    <w:rsid w:val="00987E86"/>
    <w:rsid w:val="009944C1"/>
    <w:rsid w:val="00994B3A"/>
    <w:rsid w:val="009950C5"/>
    <w:rsid w:val="00996684"/>
    <w:rsid w:val="009A00C9"/>
    <w:rsid w:val="009A1B95"/>
    <w:rsid w:val="009A22B2"/>
    <w:rsid w:val="009A2C03"/>
    <w:rsid w:val="009A2E45"/>
    <w:rsid w:val="009A4A9A"/>
    <w:rsid w:val="009A6388"/>
    <w:rsid w:val="009A7221"/>
    <w:rsid w:val="009A7985"/>
    <w:rsid w:val="009A7D8B"/>
    <w:rsid w:val="009B08F5"/>
    <w:rsid w:val="009B14F8"/>
    <w:rsid w:val="009B1AB0"/>
    <w:rsid w:val="009B1F26"/>
    <w:rsid w:val="009B21C1"/>
    <w:rsid w:val="009B33AC"/>
    <w:rsid w:val="009B384D"/>
    <w:rsid w:val="009B4D53"/>
    <w:rsid w:val="009B64FE"/>
    <w:rsid w:val="009B74A8"/>
    <w:rsid w:val="009C04B7"/>
    <w:rsid w:val="009C0510"/>
    <w:rsid w:val="009C2E4B"/>
    <w:rsid w:val="009C3CBB"/>
    <w:rsid w:val="009C5D15"/>
    <w:rsid w:val="009C63AA"/>
    <w:rsid w:val="009C641B"/>
    <w:rsid w:val="009C649B"/>
    <w:rsid w:val="009C6640"/>
    <w:rsid w:val="009C6F4F"/>
    <w:rsid w:val="009D3676"/>
    <w:rsid w:val="009D6BEF"/>
    <w:rsid w:val="009E0AA7"/>
    <w:rsid w:val="009E22B6"/>
    <w:rsid w:val="009E234E"/>
    <w:rsid w:val="009E4425"/>
    <w:rsid w:val="009E4ABA"/>
    <w:rsid w:val="009E537F"/>
    <w:rsid w:val="009E59DF"/>
    <w:rsid w:val="009E5A62"/>
    <w:rsid w:val="009E5E66"/>
    <w:rsid w:val="009E5FEC"/>
    <w:rsid w:val="009E62E4"/>
    <w:rsid w:val="009E74F6"/>
    <w:rsid w:val="009E7C14"/>
    <w:rsid w:val="009F23A1"/>
    <w:rsid w:val="009F249D"/>
    <w:rsid w:val="009F2992"/>
    <w:rsid w:val="009F4B4A"/>
    <w:rsid w:val="009F7FB7"/>
    <w:rsid w:val="00A02B91"/>
    <w:rsid w:val="00A02DCE"/>
    <w:rsid w:val="00A04AD0"/>
    <w:rsid w:val="00A057C9"/>
    <w:rsid w:val="00A1134D"/>
    <w:rsid w:val="00A11612"/>
    <w:rsid w:val="00A11A84"/>
    <w:rsid w:val="00A11D46"/>
    <w:rsid w:val="00A12321"/>
    <w:rsid w:val="00A13679"/>
    <w:rsid w:val="00A13E10"/>
    <w:rsid w:val="00A149FD"/>
    <w:rsid w:val="00A159BF"/>
    <w:rsid w:val="00A1707F"/>
    <w:rsid w:val="00A17E65"/>
    <w:rsid w:val="00A20424"/>
    <w:rsid w:val="00A217A1"/>
    <w:rsid w:val="00A2276B"/>
    <w:rsid w:val="00A227C7"/>
    <w:rsid w:val="00A2328F"/>
    <w:rsid w:val="00A233D3"/>
    <w:rsid w:val="00A2483E"/>
    <w:rsid w:val="00A24A40"/>
    <w:rsid w:val="00A251A4"/>
    <w:rsid w:val="00A25DAA"/>
    <w:rsid w:val="00A26256"/>
    <w:rsid w:val="00A267BF"/>
    <w:rsid w:val="00A26963"/>
    <w:rsid w:val="00A309D6"/>
    <w:rsid w:val="00A32C23"/>
    <w:rsid w:val="00A32CC6"/>
    <w:rsid w:val="00A333E6"/>
    <w:rsid w:val="00A35425"/>
    <w:rsid w:val="00A35CDC"/>
    <w:rsid w:val="00A36060"/>
    <w:rsid w:val="00A36521"/>
    <w:rsid w:val="00A36F7D"/>
    <w:rsid w:val="00A375C2"/>
    <w:rsid w:val="00A37DC4"/>
    <w:rsid w:val="00A41F05"/>
    <w:rsid w:val="00A427D7"/>
    <w:rsid w:val="00A42ADA"/>
    <w:rsid w:val="00A449A3"/>
    <w:rsid w:val="00A4560E"/>
    <w:rsid w:val="00A46AFD"/>
    <w:rsid w:val="00A46C6C"/>
    <w:rsid w:val="00A505AF"/>
    <w:rsid w:val="00A51177"/>
    <w:rsid w:val="00A511FF"/>
    <w:rsid w:val="00A51A0B"/>
    <w:rsid w:val="00A52706"/>
    <w:rsid w:val="00A54861"/>
    <w:rsid w:val="00A5651B"/>
    <w:rsid w:val="00A56EC8"/>
    <w:rsid w:val="00A57EC8"/>
    <w:rsid w:val="00A57F7B"/>
    <w:rsid w:val="00A61518"/>
    <w:rsid w:val="00A63114"/>
    <w:rsid w:val="00A632C0"/>
    <w:rsid w:val="00A6384E"/>
    <w:rsid w:val="00A6510E"/>
    <w:rsid w:val="00A651E9"/>
    <w:rsid w:val="00A66B5E"/>
    <w:rsid w:val="00A66E09"/>
    <w:rsid w:val="00A67114"/>
    <w:rsid w:val="00A672A9"/>
    <w:rsid w:val="00A70576"/>
    <w:rsid w:val="00A714D6"/>
    <w:rsid w:val="00A72181"/>
    <w:rsid w:val="00A72DA4"/>
    <w:rsid w:val="00A73458"/>
    <w:rsid w:val="00A73D63"/>
    <w:rsid w:val="00A75BF2"/>
    <w:rsid w:val="00A7656B"/>
    <w:rsid w:val="00A7724E"/>
    <w:rsid w:val="00A8099B"/>
    <w:rsid w:val="00A80AA1"/>
    <w:rsid w:val="00A8575D"/>
    <w:rsid w:val="00A86DB9"/>
    <w:rsid w:val="00A87B5B"/>
    <w:rsid w:val="00A9298C"/>
    <w:rsid w:val="00A93E94"/>
    <w:rsid w:val="00A9585A"/>
    <w:rsid w:val="00A95A9B"/>
    <w:rsid w:val="00A97093"/>
    <w:rsid w:val="00AA0134"/>
    <w:rsid w:val="00AA28E0"/>
    <w:rsid w:val="00AA2F4A"/>
    <w:rsid w:val="00AA3A81"/>
    <w:rsid w:val="00AA3EAE"/>
    <w:rsid w:val="00AA5A81"/>
    <w:rsid w:val="00AA5D17"/>
    <w:rsid w:val="00AA5E1E"/>
    <w:rsid w:val="00AA60CA"/>
    <w:rsid w:val="00AA725D"/>
    <w:rsid w:val="00AB0284"/>
    <w:rsid w:val="00AB0416"/>
    <w:rsid w:val="00AB15E7"/>
    <w:rsid w:val="00AB19FE"/>
    <w:rsid w:val="00AB5964"/>
    <w:rsid w:val="00AB67AE"/>
    <w:rsid w:val="00AB75DA"/>
    <w:rsid w:val="00AB7718"/>
    <w:rsid w:val="00AC03B7"/>
    <w:rsid w:val="00AC07B9"/>
    <w:rsid w:val="00AC16F7"/>
    <w:rsid w:val="00AC19C9"/>
    <w:rsid w:val="00AC1E67"/>
    <w:rsid w:val="00AC368E"/>
    <w:rsid w:val="00AC436C"/>
    <w:rsid w:val="00AC5E31"/>
    <w:rsid w:val="00AC5E52"/>
    <w:rsid w:val="00AC6247"/>
    <w:rsid w:val="00AC72B4"/>
    <w:rsid w:val="00AD040B"/>
    <w:rsid w:val="00AD0900"/>
    <w:rsid w:val="00AD14DC"/>
    <w:rsid w:val="00AD2E74"/>
    <w:rsid w:val="00AD3BA3"/>
    <w:rsid w:val="00AD3E26"/>
    <w:rsid w:val="00AD5247"/>
    <w:rsid w:val="00AD6CB0"/>
    <w:rsid w:val="00AD7701"/>
    <w:rsid w:val="00AE08BD"/>
    <w:rsid w:val="00AE09D4"/>
    <w:rsid w:val="00AE1723"/>
    <w:rsid w:val="00AE25DB"/>
    <w:rsid w:val="00AE5190"/>
    <w:rsid w:val="00AE5EE9"/>
    <w:rsid w:val="00AE7663"/>
    <w:rsid w:val="00AF1833"/>
    <w:rsid w:val="00AF2223"/>
    <w:rsid w:val="00AF2FA3"/>
    <w:rsid w:val="00AF388E"/>
    <w:rsid w:val="00AF39F5"/>
    <w:rsid w:val="00AF4F7B"/>
    <w:rsid w:val="00AF6134"/>
    <w:rsid w:val="00AF7223"/>
    <w:rsid w:val="00AF7397"/>
    <w:rsid w:val="00AF7428"/>
    <w:rsid w:val="00AF7932"/>
    <w:rsid w:val="00AF7985"/>
    <w:rsid w:val="00B0019C"/>
    <w:rsid w:val="00B00A94"/>
    <w:rsid w:val="00B01664"/>
    <w:rsid w:val="00B02A31"/>
    <w:rsid w:val="00B02E32"/>
    <w:rsid w:val="00B04465"/>
    <w:rsid w:val="00B0507A"/>
    <w:rsid w:val="00B0594E"/>
    <w:rsid w:val="00B0663E"/>
    <w:rsid w:val="00B06E20"/>
    <w:rsid w:val="00B07C61"/>
    <w:rsid w:val="00B136E4"/>
    <w:rsid w:val="00B138AD"/>
    <w:rsid w:val="00B14241"/>
    <w:rsid w:val="00B14840"/>
    <w:rsid w:val="00B148D7"/>
    <w:rsid w:val="00B14AFA"/>
    <w:rsid w:val="00B15455"/>
    <w:rsid w:val="00B15DA0"/>
    <w:rsid w:val="00B16C7F"/>
    <w:rsid w:val="00B17515"/>
    <w:rsid w:val="00B204F7"/>
    <w:rsid w:val="00B226AB"/>
    <w:rsid w:val="00B227AF"/>
    <w:rsid w:val="00B235F0"/>
    <w:rsid w:val="00B24160"/>
    <w:rsid w:val="00B2535A"/>
    <w:rsid w:val="00B2639B"/>
    <w:rsid w:val="00B272D5"/>
    <w:rsid w:val="00B27C06"/>
    <w:rsid w:val="00B27DFE"/>
    <w:rsid w:val="00B27E94"/>
    <w:rsid w:val="00B30E23"/>
    <w:rsid w:val="00B315DF"/>
    <w:rsid w:val="00B319AE"/>
    <w:rsid w:val="00B32070"/>
    <w:rsid w:val="00B33094"/>
    <w:rsid w:val="00B34D27"/>
    <w:rsid w:val="00B34DB9"/>
    <w:rsid w:val="00B34EAA"/>
    <w:rsid w:val="00B35B12"/>
    <w:rsid w:val="00B366C2"/>
    <w:rsid w:val="00B36FAD"/>
    <w:rsid w:val="00B37861"/>
    <w:rsid w:val="00B40372"/>
    <w:rsid w:val="00B4175C"/>
    <w:rsid w:val="00B41E5F"/>
    <w:rsid w:val="00B42453"/>
    <w:rsid w:val="00B447FE"/>
    <w:rsid w:val="00B459EA"/>
    <w:rsid w:val="00B46E08"/>
    <w:rsid w:val="00B46FAD"/>
    <w:rsid w:val="00B5248F"/>
    <w:rsid w:val="00B56600"/>
    <w:rsid w:val="00B577BB"/>
    <w:rsid w:val="00B64F30"/>
    <w:rsid w:val="00B657FA"/>
    <w:rsid w:val="00B66693"/>
    <w:rsid w:val="00B66DA9"/>
    <w:rsid w:val="00B7037F"/>
    <w:rsid w:val="00B70EB2"/>
    <w:rsid w:val="00B71963"/>
    <w:rsid w:val="00B71CAD"/>
    <w:rsid w:val="00B75BD9"/>
    <w:rsid w:val="00B80118"/>
    <w:rsid w:val="00B808C5"/>
    <w:rsid w:val="00B81515"/>
    <w:rsid w:val="00B818F2"/>
    <w:rsid w:val="00B828FA"/>
    <w:rsid w:val="00B837BC"/>
    <w:rsid w:val="00B83A9C"/>
    <w:rsid w:val="00B83B70"/>
    <w:rsid w:val="00B86340"/>
    <w:rsid w:val="00B90557"/>
    <w:rsid w:val="00B93B3C"/>
    <w:rsid w:val="00B94916"/>
    <w:rsid w:val="00B95A6C"/>
    <w:rsid w:val="00BA1525"/>
    <w:rsid w:val="00BA1B52"/>
    <w:rsid w:val="00BA2397"/>
    <w:rsid w:val="00BA2893"/>
    <w:rsid w:val="00BA2F14"/>
    <w:rsid w:val="00BA307B"/>
    <w:rsid w:val="00BA397C"/>
    <w:rsid w:val="00BA52C0"/>
    <w:rsid w:val="00BA6598"/>
    <w:rsid w:val="00BB01A1"/>
    <w:rsid w:val="00BB116D"/>
    <w:rsid w:val="00BB1F2B"/>
    <w:rsid w:val="00BB2824"/>
    <w:rsid w:val="00BB36B2"/>
    <w:rsid w:val="00BB4DB6"/>
    <w:rsid w:val="00BB5762"/>
    <w:rsid w:val="00BB57F1"/>
    <w:rsid w:val="00BB6B67"/>
    <w:rsid w:val="00BC01A0"/>
    <w:rsid w:val="00BC0406"/>
    <w:rsid w:val="00BC1CAD"/>
    <w:rsid w:val="00BC2203"/>
    <w:rsid w:val="00BC3954"/>
    <w:rsid w:val="00BC6729"/>
    <w:rsid w:val="00BC7A30"/>
    <w:rsid w:val="00BD0A3C"/>
    <w:rsid w:val="00BD13AB"/>
    <w:rsid w:val="00BD1F72"/>
    <w:rsid w:val="00BD51E8"/>
    <w:rsid w:val="00BD578F"/>
    <w:rsid w:val="00BD60FC"/>
    <w:rsid w:val="00BE0CB0"/>
    <w:rsid w:val="00BE112A"/>
    <w:rsid w:val="00BE1452"/>
    <w:rsid w:val="00BE285D"/>
    <w:rsid w:val="00BE2A53"/>
    <w:rsid w:val="00BE3D48"/>
    <w:rsid w:val="00BE42B2"/>
    <w:rsid w:val="00BE47D9"/>
    <w:rsid w:val="00BE48E1"/>
    <w:rsid w:val="00BE5759"/>
    <w:rsid w:val="00BE752A"/>
    <w:rsid w:val="00BF0672"/>
    <w:rsid w:val="00BF2365"/>
    <w:rsid w:val="00BF33D2"/>
    <w:rsid w:val="00BF378E"/>
    <w:rsid w:val="00BF56DC"/>
    <w:rsid w:val="00BF5DDE"/>
    <w:rsid w:val="00C005FC"/>
    <w:rsid w:val="00C00C70"/>
    <w:rsid w:val="00C01250"/>
    <w:rsid w:val="00C025BD"/>
    <w:rsid w:val="00C0368D"/>
    <w:rsid w:val="00C04597"/>
    <w:rsid w:val="00C05B9C"/>
    <w:rsid w:val="00C05D33"/>
    <w:rsid w:val="00C07DF4"/>
    <w:rsid w:val="00C1056A"/>
    <w:rsid w:val="00C132BC"/>
    <w:rsid w:val="00C135F8"/>
    <w:rsid w:val="00C1378D"/>
    <w:rsid w:val="00C13F0C"/>
    <w:rsid w:val="00C14747"/>
    <w:rsid w:val="00C16255"/>
    <w:rsid w:val="00C166A3"/>
    <w:rsid w:val="00C16916"/>
    <w:rsid w:val="00C17A9C"/>
    <w:rsid w:val="00C17E92"/>
    <w:rsid w:val="00C17FF0"/>
    <w:rsid w:val="00C21FEE"/>
    <w:rsid w:val="00C223F6"/>
    <w:rsid w:val="00C24030"/>
    <w:rsid w:val="00C27F4D"/>
    <w:rsid w:val="00C314A6"/>
    <w:rsid w:val="00C3225D"/>
    <w:rsid w:val="00C3276F"/>
    <w:rsid w:val="00C33846"/>
    <w:rsid w:val="00C3468C"/>
    <w:rsid w:val="00C34E47"/>
    <w:rsid w:val="00C36F33"/>
    <w:rsid w:val="00C37220"/>
    <w:rsid w:val="00C37EB7"/>
    <w:rsid w:val="00C41820"/>
    <w:rsid w:val="00C42D10"/>
    <w:rsid w:val="00C43010"/>
    <w:rsid w:val="00C436E9"/>
    <w:rsid w:val="00C43B3D"/>
    <w:rsid w:val="00C43D16"/>
    <w:rsid w:val="00C43D66"/>
    <w:rsid w:val="00C448CE"/>
    <w:rsid w:val="00C4739C"/>
    <w:rsid w:val="00C47C85"/>
    <w:rsid w:val="00C52924"/>
    <w:rsid w:val="00C53406"/>
    <w:rsid w:val="00C541BB"/>
    <w:rsid w:val="00C5515F"/>
    <w:rsid w:val="00C5566D"/>
    <w:rsid w:val="00C60345"/>
    <w:rsid w:val="00C6115D"/>
    <w:rsid w:val="00C62397"/>
    <w:rsid w:val="00C62701"/>
    <w:rsid w:val="00C63086"/>
    <w:rsid w:val="00C65BAA"/>
    <w:rsid w:val="00C70858"/>
    <w:rsid w:val="00C713DE"/>
    <w:rsid w:val="00C71E73"/>
    <w:rsid w:val="00C72C86"/>
    <w:rsid w:val="00C73529"/>
    <w:rsid w:val="00C74203"/>
    <w:rsid w:val="00C74568"/>
    <w:rsid w:val="00C7459D"/>
    <w:rsid w:val="00C75E61"/>
    <w:rsid w:val="00C761FA"/>
    <w:rsid w:val="00C777F0"/>
    <w:rsid w:val="00C80764"/>
    <w:rsid w:val="00C80EF7"/>
    <w:rsid w:val="00C81154"/>
    <w:rsid w:val="00C845F0"/>
    <w:rsid w:val="00C84A5B"/>
    <w:rsid w:val="00C85B86"/>
    <w:rsid w:val="00C8743D"/>
    <w:rsid w:val="00C911DF"/>
    <w:rsid w:val="00C920A6"/>
    <w:rsid w:val="00C92C79"/>
    <w:rsid w:val="00C94BC9"/>
    <w:rsid w:val="00C960A9"/>
    <w:rsid w:val="00C96500"/>
    <w:rsid w:val="00C9671C"/>
    <w:rsid w:val="00C96D6F"/>
    <w:rsid w:val="00C9769C"/>
    <w:rsid w:val="00CA1908"/>
    <w:rsid w:val="00CA3422"/>
    <w:rsid w:val="00CA597C"/>
    <w:rsid w:val="00CA5AD9"/>
    <w:rsid w:val="00CA6F71"/>
    <w:rsid w:val="00CA7065"/>
    <w:rsid w:val="00CA7B8E"/>
    <w:rsid w:val="00CB0077"/>
    <w:rsid w:val="00CB016B"/>
    <w:rsid w:val="00CB07C2"/>
    <w:rsid w:val="00CB211F"/>
    <w:rsid w:val="00CB2CA1"/>
    <w:rsid w:val="00CB5384"/>
    <w:rsid w:val="00CB703F"/>
    <w:rsid w:val="00CB7C88"/>
    <w:rsid w:val="00CC282A"/>
    <w:rsid w:val="00CC3207"/>
    <w:rsid w:val="00CC3D81"/>
    <w:rsid w:val="00CC40EC"/>
    <w:rsid w:val="00CC66BA"/>
    <w:rsid w:val="00CC7044"/>
    <w:rsid w:val="00CC72C5"/>
    <w:rsid w:val="00CD021D"/>
    <w:rsid w:val="00CD1103"/>
    <w:rsid w:val="00CD2132"/>
    <w:rsid w:val="00CD2F76"/>
    <w:rsid w:val="00CD3B4E"/>
    <w:rsid w:val="00CD6A3C"/>
    <w:rsid w:val="00CD7528"/>
    <w:rsid w:val="00CE00F3"/>
    <w:rsid w:val="00CE0B88"/>
    <w:rsid w:val="00CE0CFB"/>
    <w:rsid w:val="00CE3A3A"/>
    <w:rsid w:val="00CE55B4"/>
    <w:rsid w:val="00CF03FE"/>
    <w:rsid w:val="00CF0B0E"/>
    <w:rsid w:val="00CF0CB0"/>
    <w:rsid w:val="00CF0F2F"/>
    <w:rsid w:val="00CF1DEE"/>
    <w:rsid w:val="00CF1E8D"/>
    <w:rsid w:val="00CF20B5"/>
    <w:rsid w:val="00CF58BC"/>
    <w:rsid w:val="00CF58F4"/>
    <w:rsid w:val="00CF650C"/>
    <w:rsid w:val="00CF7C63"/>
    <w:rsid w:val="00D01295"/>
    <w:rsid w:val="00D03E31"/>
    <w:rsid w:val="00D04775"/>
    <w:rsid w:val="00D04937"/>
    <w:rsid w:val="00D04B34"/>
    <w:rsid w:val="00D0604D"/>
    <w:rsid w:val="00D06373"/>
    <w:rsid w:val="00D0683F"/>
    <w:rsid w:val="00D07B4A"/>
    <w:rsid w:val="00D07B9B"/>
    <w:rsid w:val="00D1099B"/>
    <w:rsid w:val="00D10D6E"/>
    <w:rsid w:val="00D118DF"/>
    <w:rsid w:val="00D11DE6"/>
    <w:rsid w:val="00D12BCA"/>
    <w:rsid w:val="00D12F6C"/>
    <w:rsid w:val="00D13ABA"/>
    <w:rsid w:val="00D13BEE"/>
    <w:rsid w:val="00D13E2F"/>
    <w:rsid w:val="00D17CC2"/>
    <w:rsid w:val="00D206A7"/>
    <w:rsid w:val="00D21678"/>
    <w:rsid w:val="00D22748"/>
    <w:rsid w:val="00D22D60"/>
    <w:rsid w:val="00D24A65"/>
    <w:rsid w:val="00D25B71"/>
    <w:rsid w:val="00D26671"/>
    <w:rsid w:val="00D314B1"/>
    <w:rsid w:val="00D31BE4"/>
    <w:rsid w:val="00D3307E"/>
    <w:rsid w:val="00D34EA5"/>
    <w:rsid w:val="00D36CAC"/>
    <w:rsid w:val="00D3781A"/>
    <w:rsid w:val="00D40BCF"/>
    <w:rsid w:val="00D41130"/>
    <w:rsid w:val="00D419BE"/>
    <w:rsid w:val="00D42FA8"/>
    <w:rsid w:val="00D44225"/>
    <w:rsid w:val="00D44BB1"/>
    <w:rsid w:val="00D459C4"/>
    <w:rsid w:val="00D464F3"/>
    <w:rsid w:val="00D505F3"/>
    <w:rsid w:val="00D514C2"/>
    <w:rsid w:val="00D52CC4"/>
    <w:rsid w:val="00D52D59"/>
    <w:rsid w:val="00D534E4"/>
    <w:rsid w:val="00D538F9"/>
    <w:rsid w:val="00D54D09"/>
    <w:rsid w:val="00D576CC"/>
    <w:rsid w:val="00D60DF2"/>
    <w:rsid w:val="00D6218C"/>
    <w:rsid w:val="00D6225B"/>
    <w:rsid w:val="00D63B06"/>
    <w:rsid w:val="00D669A3"/>
    <w:rsid w:val="00D67E8F"/>
    <w:rsid w:val="00D70BDC"/>
    <w:rsid w:val="00D711F4"/>
    <w:rsid w:val="00D71EED"/>
    <w:rsid w:val="00D72971"/>
    <w:rsid w:val="00D732B6"/>
    <w:rsid w:val="00D74928"/>
    <w:rsid w:val="00D75E90"/>
    <w:rsid w:val="00D76EA7"/>
    <w:rsid w:val="00D774F1"/>
    <w:rsid w:val="00D77ACA"/>
    <w:rsid w:val="00D80EFA"/>
    <w:rsid w:val="00D828F4"/>
    <w:rsid w:val="00D83FE0"/>
    <w:rsid w:val="00D84FB8"/>
    <w:rsid w:val="00D86436"/>
    <w:rsid w:val="00D87D97"/>
    <w:rsid w:val="00D90AA7"/>
    <w:rsid w:val="00D92414"/>
    <w:rsid w:val="00D9308A"/>
    <w:rsid w:val="00D93F7D"/>
    <w:rsid w:val="00D94E22"/>
    <w:rsid w:val="00D95D4A"/>
    <w:rsid w:val="00D9607F"/>
    <w:rsid w:val="00D960E0"/>
    <w:rsid w:val="00D96CF9"/>
    <w:rsid w:val="00D97648"/>
    <w:rsid w:val="00D97671"/>
    <w:rsid w:val="00D97B7C"/>
    <w:rsid w:val="00D97EEF"/>
    <w:rsid w:val="00DA0452"/>
    <w:rsid w:val="00DA14D8"/>
    <w:rsid w:val="00DA1705"/>
    <w:rsid w:val="00DA4325"/>
    <w:rsid w:val="00DA55B3"/>
    <w:rsid w:val="00DA7B6F"/>
    <w:rsid w:val="00DB0287"/>
    <w:rsid w:val="00DB1479"/>
    <w:rsid w:val="00DB1A68"/>
    <w:rsid w:val="00DB1C30"/>
    <w:rsid w:val="00DB25E0"/>
    <w:rsid w:val="00DB2BAE"/>
    <w:rsid w:val="00DB2DA6"/>
    <w:rsid w:val="00DB3D90"/>
    <w:rsid w:val="00DB40AA"/>
    <w:rsid w:val="00DB6050"/>
    <w:rsid w:val="00DB6D9B"/>
    <w:rsid w:val="00DB7804"/>
    <w:rsid w:val="00DC0AC3"/>
    <w:rsid w:val="00DC0CBD"/>
    <w:rsid w:val="00DC2C1E"/>
    <w:rsid w:val="00DC30BF"/>
    <w:rsid w:val="00DC3E27"/>
    <w:rsid w:val="00DC46C0"/>
    <w:rsid w:val="00DC6BE0"/>
    <w:rsid w:val="00DC77B7"/>
    <w:rsid w:val="00DD1473"/>
    <w:rsid w:val="00DD1ECE"/>
    <w:rsid w:val="00DD37D3"/>
    <w:rsid w:val="00DD3D6D"/>
    <w:rsid w:val="00DD50ED"/>
    <w:rsid w:val="00DD687E"/>
    <w:rsid w:val="00DD77E4"/>
    <w:rsid w:val="00DD792F"/>
    <w:rsid w:val="00DE0971"/>
    <w:rsid w:val="00DE0F87"/>
    <w:rsid w:val="00DE29EE"/>
    <w:rsid w:val="00DE3705"/>
    <w:rsid w:val="00DE3931"/>
    <w:rsid w:val="00DE7D05"/>
    <w:rsid w:val="00DF03F2"/>
    <w:rsid w:val="00DF0FB7"/>
    <w:rsid w:val="00DF189E"/>
    <w:rsid w:val="00DF18B1"/>
    <w:rsid w:val="00DF3092"/>
    <w:rsid w:val="00DF4C6A"/>
    <w:rsid w:val="00DF4D41"/>
    <w:rsid w:val="00DF4FD2"/>
    <w:rsid w:val="00DF57BB"/>
    <w:rsid w:val="00DF58DB"/>
    <w:rsid w:val="00DF5C42"/>
    <w:rsid w:val="00DF5E45"/>
    <w:rsid w:val="00DF67C0"/>
    <w:rsid w:val="00DF7343"/>
    <w:rsid w:val="00E00693"/>
    <w:rsid w:val="00E012B4"/>
    <w:rsid w:val="00E01681"/>
    <w:rsid w:val="00E01726"/>
    <w:rsid w:val="00E040DB"/>
    <w:rsid w:val="00E0443A"/>
    <w:rsid w:val="00E06437"/>
    <w:rsid w:val="00E10AAF"/>
    <w:rsid w:val="00E10FC4"/>
    <w:rsid w:val="00E13013"/>
    <w:rsid w:val="00E14D93"/>
    <w:rsid w:val="00E14EBD"/>
    <w:rsid w:val="00E15AF5"/>
    <w:rsid w:val="00E163EE"/>
    <w:rsid w:val="00E16AF5"/>
    <w:rsid w:val="00E17828"/>
    <w:rsid w:val="00E179B4"/>
    <w:rsid w:val="00E17D2F"/>
    <w:rsid w:val="00E205B7"/>
    <w:rsid w:val="00E20E12"/>
    <w:rsid w:val="00E216EB"/>
    <w:rsid w:val="00E24951"/>
    <w:rsid w:val="00E251F9"/>
    <w:rsid w:val="00E3002D"/>
    <w:rsid w:val="00E3043A"/>
    <w:rsid w:val="00E324C8"/>
    <w:rsid w:val="00E32AAA"/>
    <w:rsid w:val="00E337EC"/>
    <w:rsid w:val="00E344FE"/>
    <w:rsid w:val="00E3534D"/>
    <w:rsid w:val="00E35EB7"/>
    <w:rsid w:val="00E41167"/>
    <w:rsid w:val="00E42BBD"/>
    <w:rsid w:val="00E42BC0"/>
    <w:rsid w:val="00E4388F"/>
    <w:rsid w:val="00E43DA8"/>
    <w:rsid w:val="00E45A91"/>
    <w:rsid w:val="00E46117"/>
    <w:rsid w:val="00E470F2"/>
    <w:rsid w:val="00E4793E"/>
    <w:rsid w:val="00E51142"/>
    <w:rsid w:val="00E511D4"/>
    <w:rsid w:val="00E52726"/>
    <w:rsid w:val="00E52862"/>
    <w:rsid w:val="00E5410E"/>
    <w:rsid w:val="00E543C0"/>
    <w:rsid w:val="00E54A33"/>
    <w:rsid w:val="00E55762"/>
    <w:rsid w:val="00E569C7"/>
    <w:rsid w:val="00E56FB0"/>
    <w:rsid w:val="00E57071"/>
    <w:rsid w:val="00E57A03"/>
    <w:rsid w:val="00E57E92"/>
    <w:rsid w:val="00E6028F"/>
    <w:rsid w:val="00E614BB"/>
    <w:rsid w:val="00E626B1"/>
    <w:rsid w:val="00E6368C"/>
    <w:rsid w:val="00E648A6"/>
    <w:rsid w:val="00E65CF4"/>
    <w:rsid w:val="00E66CF3"/>
    <w:rsid w:val="00E7085A"/>
    <w:rsid w:val="00E71417"/>
    <w:rsid w:val="00E71C80"/>
    <w:rsid w:val="00E72AE0"/>
    <w:rsid w:val="00E74F23"/>
    <w:rsid w:val="00E775B6"/>
    <w:rsid w:val="00E80AA4"/>
    <w:rsid w:val="00E80CF2"/>
    <w:rsid w:val="00E80FAB"/>
    <w:rsid w:val="00E84EA2"/>
    <w:rsid w:val="00E86020"/>
    <w:rsid w:val="00E860A1"/>
    <w:rsid w:val="00E86FB8"/>
    <w:rsid w:val="00E87C8B"/>
    <w:rsid w:val="00E87DFD"/>
    <w:rsid w:val="00E9068B"/>
    <w:rsid w:val="00E926E7"/>
    <w:rsid w:val="00E93006"/>
    <w:rsid w:val="00E941AF"/>
    <w:rsid w:val="00E95402"/>
    <w:rsid w:val="00E95887"/>
    <w:rsid w:val="00E962FD"/>
    <w:rsid w:val="00E96C88"/>
    <w:rsid w:val="00EA0183"/>
    <w:rsid w:val="00EA05B0"/>
    <w:rsid w:val="00EA1B41"/>
    <w:rsid w:val="00EA3E6E"/>
    <w:rsid w:val="00EA40B1"/>
    <w:rsid w:val="00EB1274"/>
    <w:rsid w:val="00EB26FE"/>
    <w:rsid w:val="00EB27E1"/>
    <w:rsid w:val="00EB299B"/>
    <w:rsid w:val="00EB382F"/>
    <w:rsid w:val="00EB3F4E"/>
    <w:rsid w:val="00EB5537"/>
    <w:rsid w:val="00EB556D"/>
    <w:rsid w:val="00EB5AA6"/>
    <w:rsid w:val="00EB79F9"/>
    <w:rsid w:val="00EC169B"/>
    <w:rsid w:val="00EC17D5"/>
    <w:rsid w:val="00EC338E"/>
    <w:rsid w:val="00EC35B0"/>
    <w:rsid w:val="00EC3D2D"/>
    <w:rsid w:val="00EC42B8"/>
    <w:rsid w:val="00EC5050"/>
    <w:rsid w:val="00EC54E5"/>
    <w:rsid w:val="00EC62FC"/>
    <w:rsid w:val="00EC655E"/>
    <w:rsid w:val="00EC6859"/>
    <w:rsid w:val="00EC6ED9"/>
    <w:rsid w:val="00ED1B56"/>
    <w:rsid w:val="00ED2CF0"/>
    <w:rsid w:val="00ED2D4A"/>
    <w:rsid w:val="00ED3510"/>
    <w:rsid w:val="00ED3AED"/>
    <w:rsid w:val="00ED689C"/>
    <w:rsid w:val="00ED6AAB"/>
    <w:rsid w:val="00EE1CD0"/>
    <w:rsid w:val="00EE1FA7"/>
    <w:rsid w:val="00EE4122"/>
    <w:rsid w:val="00EE42F8"/>
    <w:rsid w:val="00EE7445"/>
    <w:rsid w:val="00EE7FCA"/>
    <w:rsid w:val="00EF0188"/>
    <w:rsid w:val="00EF07DC"/>
    <w:rsid w:val="00EF0B2E"/>
    <w:rsid w:val="00EF1AD5"/>
    <w:rsid w:val="00EF2D4B"/>
    <w:rsid w:val="00EF479B"/>
    <w:rsid w:val="00EF4E3E"/>
    <w:rsid w:val="00EF5198"/>
    <w:rsid w:val="00EF6144"/>
    <w:rsid w:val="00EF6379"/>
    <w:rsid w:val="00EF63A7"/>
    <w:rsid w:val="00EF7628"/>
    <w:rsid w:val="00F00519"/>
    <w:rsid w:val="00F01361"/>
    <w:rsid w:val="00F0191D"/>
    <w:rsid w:val="00F05039"/>
    <w:rsid w:val="00F05C96"/>
    <w:rsid w:val="00F06C0D"/>
    <w:rsid w:val="00F11713"/>
    <w:rsid w:val="00F11A6E"/>
    <w:rsid w:val="00F12382"/>
    <w:rsid w:val="00F129C3"/>
    <w:rsid w:val="00F15864"/>
    <w:rsid w:val="00F16161"/>
    <w:rsid w:val="00F17C19"/>
    <w:rsid w:val="00F219DF"/>
    <w:rsid w:val="00F22CE0"/>
    <w:rsid w:val="00F23B3D"/>
    <w:rsid w:val="00F240DE"/>
    <w:rsid w:val="00F24D7F"/>
    <w:rsid w:val="00F25385"/>
    <w:rsid w:val="00F26610"/>
    <w:rsid w:val="00F26D79"/>
    <w:rsid w:val="00F27DAA"/>
    <w:rsid w:val="00F309A5"/>
    <w:rsid w:val="00F30BCB"/>
    <w:rsid w:val="00F30D30"/>
    <w:rsid w:val="00F31630"/>
    <w:rsid w:val="00F31B08"/>
    <w:rsid w:val="00F320AB"/>
    <w:rsid w:val="00F322A5"/>
    <w:rsid w:val="00F32383"/>
    <w:rsid w:val="00F3320F"/>
    <w:rsid w:val="00F335FF"/>
    <w:rsid w:val="00F35866"/>
    <w:rsid w:val="00F36FFC"/>
    <w:rsid w:val="00F400C7"/>
    <w:rsid w:val="00F40196"/>
    <w:rsid w:val="00F41A74"/>
    <w:rsid w:val="00F43257"/>
    <w:rsid w:val="00F4601E"/>
    <w:rsid w:val="00F46329"/>
    <w:rsid w:val="00F47E6C"/>
    <w:rsid w:val="00F47FB3"/>
    <w:rsid w:val="00F51FD6"/>
    <w:rsid w:val="00F53D98"/>
    <w:rsid w:val="00F542A3"/>
    <w:rsid w:val="00F54969"/>
    <w:rsid w:val="00F558A1"/>
    <w:rsid w:val="00F56B26"/>
    <w:rsid w:val="00F57083"/>
    <w:rsid w:val="00F60210"/>
    <w:rsid w:val="00F610C8"/>
    <w:rsid w:val="00F61E89"/>
    <w:rsid w:val="00F63C23"/>
    <w:rsid w:val="00F63D15"/>
    <w:rsid w:val="00F668AF"/>
    <w:rsid w:val="00F67372"/>
    <w:rsid w:val="00F675E0"/>
    <w:rsid w:val="00F707A2"/>
    <w:rsid w:val="00F70C7E"/>
    <w:rsid w:val="00F71787"/>
    <w:rsid w:val="00F71E74"/>
    <w:rsid w:val="00F734B8"/>
    <w:rsid w:val="00F7401A"/>
    <w:rsid w:val="00F74794"/>
    <w:rsid w:val="00F75530"/>
    <w:rsid w:val="00F817B3"/>
    <w:rsid w:val="00F81D46"/>
    <w:rsid w:val="00F83F45"/>
    <w:rsid w:val="00F85003"/>
    <w:rsid w:val="00F85C00"/>
    <w:rsid w:val="00F87DD7"/>
    <w:rsid w:val="00F90196"/>
    <w:rsid w:val="00F9020E"/>
    <w:rsid w:val="00F94074"/>
    <w:rsid w:val="00F941FC"/>
    <w:rsid w:val="00F96089"/>
    <w:rsid w:val="00F96E4A"/>
    <w:rsid w:val="00F9708D"/>
    <w:rsid w:val="00F97BCC"/>
    <w:rsid w:val="00FA1B4D"/>
    <w:rsid w:val="00FA1BC2"/>
    <w:rsid w:val="00FA3045"/>
    <w:rsid w:val="00FA39BA"/>
    <w:rsid w:val="00FA3DE3"/>
    <w:rsid w:val="00FA523A"/>
    <w:rsid w:val="00FA5F09"/>
    <w:rsid w:val="00FA6750"/>
    <w:rsid w:val="00FA74C2"/>
    <w:rsid w:val="00FB072B"/>
    <w:rsid w:val="00FB1926"/>
    <w:rsid w:val="00FB1B2F"/>
    <w:rsid w:val="00FB23CD"/>
    <w:rsid w:val="00FB2EF7"/>
    <w:rsid w:val="00FB3373"/>
    <w:rsid w:val="00FB4871"/>
    <w:rsid w:val="00FB62EB"/>
    <w:rsid w:val="00FB6AF4"/>
    <w:rsid w:val="00FB6C03"/>
    <w:rsid w:val="00FB7084"/>
    <w:rsid w:val="00FB720A"/>
    <w:rsid w:val="00FB7B45"/>
    <w:rsid w:val="00FC0140"/>
    <w:rsid w:val="00FC16AB"/>
    <w:rsid w:val="00FC1EE9"/>
    <w:rsid w:val="00FC4414"/>
    <w:rsid w:val="00FC46A2"/>
    <w:rsid w:val="00FC4EA4"/>
    <w:rsid w:val="00FD08C1"/>
    <w:rsid w:val="00FD13FB"/>
    <w:rsid w:val="00FD1D8E"/>
    <w:rsid w:val="00FD3806"/>
    <w:rsid w:val="00FD4F89"/>
    <w:rsid w:val="00FD5A71"/>
    <w:rsid w:val="00FD7120"/>
    <w:rsid w:val="00FD7C7C"/>
    <w:rsid w:val="00FE0E8F"/>
    <w:rsid w:val="00FE2B76"/>
    <w:rsid w:val="00FE4BCE"/>
    <w:rsid w:val="00FE4E6F"/>
    <w:rsid w:val="00FE6688"/>
    <w:rsid w:val="00FF14B3"/>
    <w:rsid w:val="00FF1530"/>
    <w:rsid w:val="00FF23A1"/>
    <w:rsid w:val="00FF2AF7"/>
    <w:rsid w:val="00FF2E3C"/>
    <w:rsid w:val="00FF3ADD"/>
    <w:rsid w:val="00FF405B"/>
    <w:rsid w:val="00FF5468"/>
    <w:rsid w:val="00FF556B"/>
    <w:rsid w:val="00FF5711"/>
    <w:rsid w:val="00FF5ABC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79571"/>
  <w15:docId w15:val="{2E1B75EA-33C8-4B2A-8C6A-A64ADB23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078D"/>
    <w:pPr>
      <w:suppressAutoHyphens/>
      <w:spacing w:after="0" w:line="240" w:lineRule="auto"/>
    </w:pPr>
    <w:rPr>
      <w:rFonts w:ascii="Times New Roman"/>
      <w:sz w:val="24"/>
      <w:szCs w:val="24"/>
      <w:lang w:val="cs-CZ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3160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3160"/>
  </w:style>
  <w:style w:type="paragraph" w:styleId="Zpat">
    <w:name w:val="footer"/>
    <w:basedOn w:val="Normln"/>
    <w:link w:val="ZpatChar"/>
    <w:uiPriority w:val="99"/>
    <w:unhideWhenUsed/>
    <w:rsid w:val="00863160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3160"/>
  </w:style>
  <w:style w:type="paragraph" w:styleId="Textbubliny">
    <w:name w:val="Balloon Text"/>
    <w:basedOn w:val="Normln"/>
    <w:link w:val="TextbublinyChar"/>
    <w:uiPriority w:val="99"/>
    <w:semiHidden/>
    <w:unhideWhenUsed/>
    <w:rsid w:val="0086316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316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1684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2B6BC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2D59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0C2DCC"/>
    <w:pPr>
      <w:suppressAutoHyphens w:val="0"/>
      <w:spacing w:before="100" w:beforeAutospacing="1" w:after="100" w:afterAutospacing="1"/>
    </w:pPr>
    <w:rPr>
      <w:rFonts w:eastAsia="Times New Roman"/>
      <w:lang w:eastAsia="cs-CZ"/>
    </w:rPr>
  </w:style>
  <w:style w:type="paragraph" w:customStyle="1" w:styleId="Default">
    <w:name w:val="Default"/>
    <w:rsid w:val="00757D5D"/>
    <w:pPr>
      <w:autoSpaceDE w:val="0"/>
      <w:autoSpaceDN w:val="0"/>
      <w:adjustRightInd w:val="0"/>
      <w:spacing w:after="0" w:line="240" w:lineRule="auto"/>
    </w:pPr>
    <w:rPr>
      <w:rFonts w:ascii="Times New Roman"/>
      <w:color w:val="000000"/>
      <w:sz w:val="24"/>
      <w:szCs w:val="24"/>
      <w:lang w:val="cs-CZ"/>
    </w:rPr>
  </w:style>
  <w:style w:type="character" w:customStyle="1" w:styleId="ui-provider">
    <w:name w:val="ui-provider"/>
    <w:basedOn w:val="Standardnpsmoodstavce"/>
    <w:rsid w:val="00B4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ka.hrubesova@packet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cket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\AppData\Local\Microsoft\Windows\INetCache\Content.Outlook\3W6MGXH1\dop.papi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á reference" Version="1987"/>
</file>

<file path=customXml/itemProps1.xml><?xml version="1.0" encoding="utf-8"?>
<ds:datastoreItem xmlns:ds="http://schemas.openxmlformats.org/officeDocument/2006/customXml" ds:itemID="{C482F5AB-9D96-4786-8E9A-8D0C75C6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dop.papir</Template>
  <TotalTime>0</TotalTime>
  <Pages>1</Pages>
  <Words>73</Words>
  <Characters>445</Characters>
  <Application>Microsoft Office Word</Application>
  <DocSecurity>0</DocSecurity>
  <Lines>34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</dc:creator>
  <cp:lastModifiedBy>Šárka Hrubešová</cp:lastModifiedBy>
  <cp:revision>2</cp:revision>
  <cp:lastPrinted>2026-08-27T11:08:00Z</cp:lastPrinted>
  <dcterms:created xsi:type="dcterms:W3CDTF">2026-09-14T08:21:00Z</dcterms:created>
  <dcterms:modified xsi:type="dcterms:W3CDTF">2026-09-14T08:21:00Z</dcterms:modified>
</cp:coreProperties>
</file>