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31FE1" w14:textId="77777777" w:rsidR="00CB35A5" w:rsidRPr="002C2D3C" w:rsidRDefault="003E2F5B" w:rsidP="008B26C0">
      <w:pPr>
        <w:pStyle w:val="Nadpis2"/>
        <w:rPr>
          <w:szCs w:val="20"/>
        </w:rPr>
      </w:pPr>
      <w:bookmarkStart w:id="0" w:name="_MacBuGuideStaticData_1749H"/>
      <w:bookmarkStart w:id="1" w:name="_MacBuGuideStaticData_2829H"/>
      <w:bookmarkStart w:id="2" w:name="_MacBuGuideStaticData_5623H"/>
      <w:r w:rsidRPr="002C2D3C">
        <w:rPr>
          <w:noProof/>
          <w:szCs w:val="20"/>
        </w:rPr>
        <w:drawing>
          <wp:anchor distT="0" distB="0" distL="114300" distR="114300" simplePos="0" relativeHeight="251657728" behindDoc="0" locked="1" layoutInCell="1" allowOverlap="0" wp14:anchorId="7E145609" wp14:editId="6D359FC9">
            <wp:simplePos x="0" y="0"/>
            <wp:positionH relativeFrom="page">
              <wp:posOffset>5829300</wp:posOffset>
            </wp:positionH>
            <wp:positionV relativeFrom="page">
              <wp:posOffset>453390</wp:posOffset>
            </wp:positionV>
            <wp:extent cx="990600" cy="685800"/>
            <wp:effectExtent l="19050" t="0" r="0" b="0"/>
            <wp:wrapTopAndBottom/>
            <wp:docPr id="6"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pic:cNvPicPr>
                      <a:picLocks noChangeAspect="1" noChangeArrowheads="1"/>
                    </pic:cNvPicPr>
                  </pic:nvPicPr>
                  <pic:blipFill>
                    <a:blip r:embed="rId8" cstate="print"/>
                    <a:srcRect/>
                    <a:stretch>
                      <a:fillRect/>
                    </a:stretch>
                  </pic:blipFill>
                  <pic:spPr bwMode="auto">
                    <a:xfrm>
                      <a:off x="0" y="0"/>
                      <a:ext cx="990600" cy="685800"/>
                    </a:xfrm>
                    <a:prstGeom prst="rect">
                      <a:avLst/>
                    </a:prstGeom>
                    <a:noFill/>
                  </pic:spPr>
                </pic:pic>
              </a:graphicData>
            </a:graphic>
          </wp:anchor>
        </w:drawing>
      </w:r>
      <w:r w:rsidR="00CB35A5" w:rsidRPr="002C2D3C">
        <w:rPr>
          <w:szCs w:val="20"/>
        </w:rPr>
        <w:t>Fio banka, a.s.</w:t>
      </w:r>
    </w:p>
    <w:p w14:paraId="14EAF39A" w14:textId="2816C1A8" w:rsidR="00CB35A5" w:rsidRPr="002C2D3C" w:rsidRDefault="00983C91" w:rsidP="00CB35A5">
      <w:pPr>
        <w:pStyle w:val="Zhlav"/>
        <w:tabs>
          <w:tab w:val="clear" w:pos="4536"/>
          <w:tab w:val="left" w:pos="1134"/>
          <w:tab w:val="left" w:pos="5670"/>
        </w:tabs>
      </w:pPr>
      <w:r>
        <w:t>Na Florenci 2139/2</w:t>
      </w:r>
    </w:p>
    <w:p w14:paraId="14900DE6" w14:textId="474BEE7D" w:rsidR="00CB35A5" w:rsidRPr="002C2D3C" w:rsidRDefault="00CB35A5" w:rsidP="00CB35A5">
      <w:pPr>
        <w:pStyle w:val="Zhlav"/>
        <w:tabs>
          <w:tab w:val="clear" w:pos="4536"/>
          <w:tab w:val="left" w:pos="1134"/>
          <w:tab w:val="left" w:pos="5670"/>
        </w:tabs>
      </w:pPr>
      <w:r w:rsidRPr="002C2D3C">
        <w:t>11</w:t>
      </w:r>
      <w:r w:rsidR="00983C91">
        <w:t>0</w:t>
      </w:r>
      <w:r w:rsidRPr="002C2D3C">
        <w:t xml:space="preserve"> </w:t>
      </w:r>
      <w:r w:rsidR="00983C91">
        <w:t>00</w:t>
      </w:r>
      <w:r w:rsidRPr="002C2D3C">
        <w:t xml:space="preserve"> Praha 1</w:t>
      </w:r>
    </w:p>
    <w:p w14:paraId="7571F7CF" w14:textId="77777777" w:rsidR="00CB35A5" w:rsidRPr="002C2D3C" w:rsidRDefault="00CB35A5" w:rsidP="00CB35A5"/>
    <w:p w14:paraId="303CB670" w14:textId="77777777" w:rsidR="008B26C0" w:rsidRPr="002C2D3C" w:rsidRDefault="008B26C0" w:rsidP="00CB35A5"/>
    <w:p w14:paraId="242FB271" w14:textId="77777777" w:rsidR="00CB35A5" w:rsidRPr="002C2D3C" w:rsidRDefault="004E5574" w:rsidP="008B26C0">
      <w:pPr>
        <w:pStyle w:val="Nadpis2"/>
        <w:rPr>
          <w:szCs w:val="20"/>
        </w:rPr>
      </w:pPr>
      <w:r w:rsidRPr="002C2D3C">
        <w:rPr>
          <w:szCs w:val="20"/>
        </w:rPr>
        <w:t>DOPORUČENĚ</w:t>
      </w:r>
    </w:p>
    <w:p w14:paraId="29F51432" w14:textId="242CD3F5" w:rsidR="009E0321" w:rsidRDefault="009E0321" w:rsidP="00085764">
      <w:pPr>
        <w:rPr>
          <w:bCs w:val="0"/>
        </w:rPr>
      </w:pPr>
    </w:p>
    <w:p w14:paraId="483D4246" w14:textId="77777777" w:rsidR="008C744E" w:rsidRDefault="008C744E" w:rsidP="008C744E">
      <w:r>
        <w:t>EXEKUTORSKÝ ÚŘAD CHEB</w:t>
      </w:r>
    </w:p>
    <w:p w14:paraId="71245A2F" w14:textId="77777777" w:rsidR="008C744E" w:rsidRDefault="008C744E" w:rsidP="008C744E">
      <w:r>
        <w:t>Soudní exekutor JUDr. Josef Lavička</w:t>
      </w:r>
    </w:p>
    <w:p w14:paraId="346547F4" w14:textId="77777777" w:rsidR="008C744E" w:rsidRDefault="008C744E" w:rsidP="008C744E">
      <w:r>
        <w:t>26. dubna 10</w:t>
      </w:r>
    </w:p>
    <w:p w14:paraId="420DB4DD" w14:textId="77777777" w:rsidR="008C744E" w:rsidRDefault="008C744E" w:rsidP="008C744E">
      <w:r>
        <w:t>350 02 Cheb</w:t>
      </w:r>
    </w:p>
    <w:p w14:paraId="69DFE0D9" w14:textId="24B4AAEB" w:rsidR="00D65D24" w:rsidRPr="00A7194D" w:rsidRDefault="008C744E" w:rsidP="008C744E">
      <w:pPr>
        <w:rPr>
          <w:bCs w:val="0"/>
          <w:iCs w:val="0"/>
        </w:rPr>
      </w:pPr>
      <w:r>
        <w:t>IČ: 01051857</w:t>
      </w:r>
    </w:p>
    <w:p w14:paraId="1F5FF987" w14:textId="77777777" w:rsidR="00D65D24" w:rsidRDefault="00D65D24" w:rsidP="00AD4C05">
      <w:pPr>
        <w:pStyle w:val="Vpravo"/>
        <w:jc w:val="left"/>
        <w:rPr>
          <w:bCs/>
          <w:kern w:val="0"/>
        </w:rPr>
      </w:pPr>
    </w:p>
    <w:p w14:paraId="45D8848D" w14:textId="77777777" w:rsidR="00A46CEF" w:rsidRDefault="00A46CEF" w:rsidP="00AD4C05">
      <w:pPr>
        <w:pStyle w:val="Vpravo"/>
        <w:jc w:val="left"/>
      </w:pPr>
    </w:p>
    <w:p w14:paraId="70386186" w14:textId="32E3BF57" w:rsidR="00085764" w:rsidRPr="002C2D3C" w:rsidRDefault="00085764" w:rsidP="00AD4C05">
      <w:pPr>
        <w:pStyle w:val="Vpravo"/>
        <w:jc w:val="left"/>
      </w:pPr>
      <w:r w:rsidRPr="002C2D3C">
        <w:t xml:space="preserve">V Praze dne </w:t>
      </w:r>
      <w:r w:rsidR="008C744E">
        <w:t>20</w:t>
      </w:r>
      <w:r w:rsidR="009E0321" w:rsidRPr="002C2D3C">
        <w:t>.</w:t>
      </w:r>
      <w:r w:rsidR="00AD4C05">
        <w:t xml:space="preserve"> </w:t>
      </w:r>
      <w:r w:rsidR="00D65D24">
        <w:t>8</w:t>
      </w:r>
      <w:r w:rsidR="009E0321" w:rsidRPr="002C2D3C">
        <w:t>.</w:t>
      </w:r>
      <w:r w:rsidR="00AD4C05">
        <w:t xml:space="preserve"> </w:t>
      </w:r>
      <w:r w:rsidR="009E0321" w:rsidRPr="002C2D3C">
        <w:t>202</w:t>
      </w:r>
      <w:r w:rsidR="008A6296">
        <w:t>6</w:t>
      </w:r>
    </w:p>
    <w:p w14:paraId="3E025481" w14:textId="77777777" w:rsidR="00085764" w:rsidRPr="002C2D3C" w:rsidRDefault="00085764" w:rsidP="00085764"/>
    <w:p w14:paraId="7A70B865" w14:textId="77777777" w:rsidR="00085764" w:rsidRPr="002C2D3C" w:rsidRDefault="00085764" w:rsidP="00085764"/>
    <w:p w14:paraId="515EEB3C" w14:textId="77777777" w:rsidR="00085764" w:rsidRPr="002C2D3C" w:rsidRDefault="00085764" w:rsidP="00085764"/>
    <w:p w14:paraId="4173300B" w14:textId="77777777" w:rsidR="00085764" w:rsidRPr="002C2D3C" w:rsidRDefault="00085764" w:rsidP="00085764">
      <w:pPr>
        <w:pStyle w:val="Nadpis3"/>
        <w:rPr>
          <w:szCs w:val="20"/>
        </w:rPr>
      </w:pPr>
      <w:r w:rsidRPr="002C2D3C">
        <w:rPr>
          <w:szCs w:val="20"/>
        </w:rPr>
        <w:t>Věc: Odpověď na žádost k součinnosti třetích osob</w:t>
      </w:r>
    </w:p>
    <w:p w14:paraId="7B06E844" w14:textId="77777777" w:rsidR="00085764" w:rsidRPr="002C2D3C" w:rsidRDefault="00085764" w:rsidP="00085764"/>
    <w:p w14:paraId="26EE9B46" w14:textId="2AE119CC" w:rsidR="004B23F4" w:rsidRPr="00A7194D" w:rsidRDefault="00085764" w:rsidP="004B23F4">
      <w:pPr>
        <w:rPr>
          <w:bCs w:val="0"/>
          <w:iCs w:val="0"/>
        </w:rPr>
      </w:pPr>
      <w:r w:rsidRPr="002C2D3C">
        <w:t xml:space="preserve">Vaše Č. j.: </w:t>
      </w:r>
      <w:r w:rsidR="008C744E" w:rsidRPr="008C744E">
        <w:rPr>
          <w:bCs w:val="0"/>
          <w:iCs w:val="0"/>
        </w:rPr>
        <w:t>176 EX 00142/26</w:t>
      </w:r>
      <w:r w:rsidR="008C744E" w:rsidRPr="008C744E">
        <w:rPr>
          <w:bCs w:val="0"/>
          <w:iCs w:val="0"/>
        </w:rPr>
        <w:t xml:space="preserve"> </w:t>
      </w:r>
      <w:r w:rsidR="004B23F4" w:rsidRPr="002C2D3C">
        <w:t>(ID</w:t>
      </w:r>
      <w:r w:rsidR="004B23F4">
        <w:t xml:space="preserve"> </w:t>
      </w:r>
      <w:r w:rsidR="008C744E" w:rsidRPr="008C744E">
        <w:t>1754856462</w:t>
      </w:r>
      <w:r w:rsidR="004B23F4" w:rsidRPr="002C2D3C">
        <w:t>)</w:t>
      </w:r>
    </w:p>
    <w:p w14:paraId="2A3A1304" w14:textId="2AC79D34" w:rsidR="00085764" w:rsidRPr="002C2D3C" w:rsidRDefault="00085764" w:rsidP="004B23F4">
      <w:pPr>
        <w:rPr>
          <w:bCs w:val="0"/>
        </w:rPr>
      </w:pPr>
    </w:p>
    <w:p w14:paraId="10F8562D" w14:textId="5F1E626D" w:rsidR="00085764" w:rsidRPr="002C2D3C" w:rsidRDefault="00085764" w:rsidP="00085764">
      <w:pPr>
        <w:pStyle w:val="Nomln"/>
        <w:spacing w:before="60"/>
        <w:ind w:firstLine="0"/>
        <w:jc w:val="both"/>
        <w:rPr>
          <w:rFonts w:ascii="Arial" w:hAnsi="Arial" w:cs="Arial"/>
          <w:sz w:val="20"/>
        </w:rPr>
      </w:pPr>
      <w:r w:rsidRPr="002C2D3C">
        <w:rPr>
          <w:rFonts w:ascii="Arial" w:hAnsi="Arial" w:cs="Arial"/>
          <w:bCs/>
          <w:sz w:val="20"/>
        </w:rPr>
        <w:t>Vážení</w:t>
      </w:r>
      <w:r w:rsidRPr="002C2D3C">
        <w:rPr>
          <w:rFonts w:ascii="Arial" w:hAnsi="Arial" w:cs="Arial"/>
          <w:sz w:val="20"/>
        </w:rPr>
        <w:t>,</w:t>
      </w:r>
    </w:p>
    <w:p w14:paraId="69787C88" w14:textId="3F31E20D" w:rsidR="00CD47C2" w:rsidRDefault="00CD47C2" w:rsidP="00CD47C2">
      <w:pPr>
        <w:pStyle w:val="Zhlav"/>
        <w:tabs>
          <w:tab w:val="clear" w:pos="4536"/>
          <w:tab w:val="left" w:pos="1134"/>
          <w:tab w:val="left" w:pos="5670"/>
        </w:tabs>
      </w:pPr>
      <w:r>
        <w:t>V návaznosti na Vaši žádost o poskytnutí součinností třetí osoby Vám oznamujeme, že</w:t>
      </w:r>
      <w:r w:rsidR="008C744E">
        <w:t xml:space="preserve"> bankovní</w:t>
      </w:r>
      <w:r>
        <w:t xml:space="preserve"> </w:t>
      </w:r>
      <w:r w:rsidR="008C744E">
        <w:t>účet číslo</w:t>
      </w:r>
      <w:r w:rsidR="003B07E2">
        <w:t xml:space="preserve"> </w:t>
      </w:r>
      <w:r w:rsidR="008C744E" w:rsidRPr="008C744E">
        <w:rPr>
          <w:b/>
        </w:rPr>
        <w:t>2300685282/2010</w:t>
      </w:r>
      <w:r w:rsidR="008C744E">
        <w:rPr>
          <w:b/>
        </w:rPr>
        <w:t xml:space="preserve"> </w:t>
      </w:r>
      <w:r>
        <w:t>není veden Fio bankou, a.s. se sídlem Na Florenci 2139/2, 117 21 Praha 1, Česká republika, ale je vedený Fio bankou, a.s., pobočkou zahraničnej banky se sídlem Dunajská 1, 811 01 Bratislava, Slovenská republika.</w:t>
      </w:r>
    </w:p>
    <w:p w14:paraId="6213CE98" w14:textId="77777777" w:rsidR="00A46CEF" w:rsidRDefault="00A46CEF" w:rsidP="00CD47C2">
      <w:pPr>
        <w:pStyle w:val="Zhlav"/>
        <w:tabs>
          <w:tab w:val="clear" w:pos="4536"/>
          <w:tab w:val="left" w:pos="1134"/>
          <w:tab w:val="left" w:pos="5670"/>
        </w:tabs>
      </w:pPr>
    </w:p>
    <w:p w14:paraId="4E4E6E48" w14:textId="14E51C7A" w:rsidR="00CD47C2" w:rsidRDefault="00CD47C2" w:rsidP="00CD47C2">
      <w:r>
        <w:t>Současně si Vám dovolujeme oznámit, že Fio banka, a.s. umožňuje uskutečňovat platební styk i klientům Fio banka, a.s. (se sídlem ve Slovenské republice), při kterém mohou tito klienti využívat český bankovní kód 2010 na uskutečňování platebního styku prostřednictvím jejich pobočky. Každá tato platba je okamžitě odevzdaná Fio bance, a.s., která ji na daný účet svého klienta přímo připíše.</w:t>
      </w:r>
    </w:p>
    <w:p w14:paraId="002F2F6F" w14:textId="77777777" w:rsidR="00A46CEF" w:rsidRDefault="00A46CEF" w:rsidP="00CD47C2"/>
    <w:p w14:paraId="31E9AA2E" w14:textId="0C1CD225" w:rsidR="00CD47C2" w:rsidRDefault="00CD47C2" w:rsidP="00CD47C2">
      <w:r>
        <w:t>Pokud uveden</w:t>
      </w:r>
      <w:r w:rsidR="008C744E">
        <w:t>ý</w:t>
      </w:r>
      <w:r>
        <w:t xml:space="preserve"> </w:t>
      </w:r>
      <w:r w:rsidR="008C744E">
        <w:t>bankovní účet</w:t>
      </w:r>
      <w:r w:rsidR="003B07E2">
        <w:t xml:space="preserve"> </w:t>
      </w:r>
      <w:r w:rsidR="008C744E" w:rsidRPr="008C744E">
        <w:rPr>
          <w:b/>
        </w:rPr>
        <w:t>2300685282/2010</w:t>
      </w:r>
      <w:r w:rsidR="004A44D5">
        <w:rPr>
          <w:b/>
        </w:rPr>
        <w:t xml:space="preserve"> </w:t>
      </w:r>
      <w:r>
        <w:t>je veden</w:t>
      </w:r>
      <w:r w:rsidR="008C744E">
        <w:t>ý</w:t>
      </w:r>
      <w:r>
        <w:t xml:space="preserve"> ve Slovenské republice, součinnost spočívající v poskytnutí údajů tvořících bankovní tajemství poskytne Fio banka, a.s., pobočka zahraničnej banky se sídlem Dunajská 1, 811 01 Bratislava, Slovenská republika, na základě vyžádání ze strany oprávněného orgánu Slovenské republiky.</w:t>
      </w:r>
    </w:p>
    <w:p w14:paraId="31E654BC" w14:textId="6C32815F" w:rsidR="00A7194D" w:rsidRDefault="00A7194D" w:rsidP="00A7194D"/>
    <w:p w14:paraId="4E676D93" w14:textId="77777777" w:rsidR="00A7194D" w:rsidRDefault="00A7194D" w:rsidP="00A7194D"/>
    <w:p w14:paraId="7E15F7C0" w14:textId="77777777" w:rsidR="00A7194D" w:rsidRDefault="00A7194D" w:rsidP="00A7194D"/>
    <w:p w14:paraId="088B555B" w14:textId="77777777" w:rsidR="001F0077" w:rsidRDefault="001F0077" w:rsidP="00085764">
      <w:pPr>
        <w:pStyle w:val="Nomln"/>
        <w:spacing w:before="0"/>
        <w:ind w:firstLine="0"/>
        <w:jc w:val="both"/>
        <w:rPr>
          <w:rFonts w:ascii="Arial" w:hAnsi="Arial" w:cs="Arial"/>
          <w:sz w:val="20"/>
        </w:rPr>
      </w:pPr>
    </w:p>
    <w:p w14:paraId="5FB3E95A" w14:textId="77777777" w:rsidR="00A46CEF" w:rsidRPr="002C2D3C" w:rsidRDefault="00A46CEF" w:rsidP="00085764">
      <w:pPr>
        <w:pStyle w:val="Nomln"/>
        <w:spacing w:before="0"/>
        <w:ind w:firstLine="0"/>
        <w:jc w:val="both"/>
        <w:rPr>
          <w:rFonts w:ascii="Arial" w:hAnsi="Arial" w:cs="Arial"/>
          <w:sz w:val="20"/>
        </w:rPr>
      </w:pPr>
    </w:p>
    <w:p w14:paraId="64563CA1" w14:textId="77777777" w:rsidR="00085764" w:rsidRPr="002C2D3C" w:rsidRDefault="00085764" w:rsidP="00085764">
      <w:pPr>
        <w:pStyle w:val="Nomln"/>
        <w:spacing w:before="0"/>
        <w:ind w:firstLine="0"/>
        <w:jc w:val="both"/>
        <w:rPr>
          <w:rFonts w:ascii="Arial" w:hAnsi="Arial" w:cs="Arial"/>
          <w:sz w:val="20"/>
        </w:rPr>
      </w:pPr>
      <w:r w:rsidRPr="002C2D3C">
        <w:rPr>
          <w:rFonts w:ascii="Arial" w:hAnsi="Arial" w:cs="Arial"/>
          <w:sz w:val="20"/>
        </w:rPr>
        <w:t>S pozdravem,</w:t>
      </w:r>
    </w:p>
    <w:p w14:paraId="5B60CBA5" w14:textId="77777777" w:rsidR="002525A6" w:rsidRPr="002C2D3C" w:rsidRDefault="002525A6" w:rsidP="00CB35A5"/>
    <w:p w14:paraId="2B716D02" w14:textId="77777777" w:rsidR="001F0077" w:rsidRPr="002C2D3C" w:rsidRDefault="001F0077" w:rsidP="00CB35A5"/>
    <w:p w14:paraId="396FA711" w14:textId="77777777" w:rsidR="001F0077" w:rsidRDefault="001F0077" w:rsidP="00CB35A5"/>
    <w:p w14:paraId="355452B8" w14:textId="77777777" w:rsidR="00A46CEF" w:rsidRPr="002C2D3C" w:rsidRDefault="00A46CEF" w:rsidP="00CB35A5"/>
    <w:p w14:paraId="0B68F9A4" w14:textId="77777777" w:rsidR="001F0077" w:rsidRPr="002C2D3C" w:rsidRDefault="001F0077" w:rsidP="00CB35A5"/>
    <w:p w14:paraId="553DC079" w14:textId="69D3417D" w:rsidR="001F0077" w:rsidRPr="002C2D3C" w:rsidRDefault="00A46CEF" w:rsidP="00CB35A5">
      <w:r>
        <w:t>…………………………………………….</w:t>
      </w:r>
    </w:p>
    <w:bookmarkEnd w:id="0"/>
    <w:bookmarkEnd w:id="1"/>
    <w:bookmarkEnd w:id="2"/>
    <w:p w14:paraId="263FF12F" w14:textId="02A7D60B" w:rsidR="00100F7E" w:rsidRDefault="004B23F4" w:rsidP="00CB35A5">
      <w:r>
        <w:t>Alžběta Prudilová</w:t>
      </w:r>
    </w:p>
    <w:p w14:paraId="465EF925" w14:textId="373347D5" w:rsidR="00A46CEF" w:rsidRDefault="00A46CEF" w:rsidP="00CB35A5">
      <w:r>
        <w:t>Samostatný referent oddělení součinností</w:t>
      </w:r>
    </w:p>
    <w:p w14:paraId="49B7D7DD" w14:textId="3FE8BC2D" w:rsidR="00A46CEF" w:rsidRPr="00301F85" w:rsidRDefault="00A46CEF" w:rsidP="00CB35A5">
      <w:r>
        <w:t>Fio banka, a.s.</w:t>
      </w:r>
    </w:p>
    <w:sectPr w:rsidR="00A46CEF" w:rsidRPr="00301F85" w:rsidSect="00187455">
      <w:footerReference w:type="default" r:id="rId9"/>
      <w:pgSz w:w="11906" w:h="16838"/>
      <w:pgMar w:top="1977" w:right="1106" w:bottom="1079"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2C0AA" w14:textId="77777777" w:rsidR="00A628C2" w:rsidRDefault="00A628C2">
      <w:r>
        <w:separator/>
      </w:r>
    </w:p>
  </w:endnote>
  <w:endnote w:type="continuationSeparator" w:id="0">
    <w:p w14:paraId="33E33B77" w14:textId="77777777" w:rsidR="00A628C2" w:rsidRDefault="00A62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E592" w14:textId="4768A9FD" w:rsidR="00591946" w:rsidRDefault="00591946" w:rsidP="007A1699">
    <w:pPr>
      <w:pStyle w:val="Zpat"/>
    </w:pPr>
    <w:r w:rsidRPr="007A1699">
      <w:t xml:space="preserve">Fio banka, a.s., IČ: 61858374, </w:t>
    </w:r>
    <w:r w:rsidR="00941913">
      <w:t>Na Florenci 2139/2</w:t>
    </w:r>
    <w:r w:rsidRPr="007A1699">
      <w:t>, 11</w:t>
    </w:r>
    <w:r w:rsidR="00941913">
      <w:t>0</w:t>
    </w:r>
    <w:r w:rsidRPr="007A1699">
      <w:t xml:space="preserve"> </w:t>
    </w:r>
    <w:r w:rsidR="00941913">
      <w:t>00</w:t>
    </w:r>
    <w:r w:rsidRPr="007A1699">
      <w:t xml:space="preserve"> Praha 1, ČR, zapsaná v OR vedeném Městským soudem v Praze,</w:t>
    </w:r>
    <w:r>
      <w:t xml:space="preserve"> </w:t>
    </w:r>
    <w:r w:rsidRPr="007A1699">
      <w:t>oddíl B, vložka 2704, tel.: +420 224 346 111</w:t>
    </w:r>
    <w:r>
      <w:t xml:space="preserve">, fax: +420 224 346 110, </w:t>
    </w:r>
    <w:r w:rsidRPr="007A1699">
      <w:t>www.fio.cz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29A1B" w14:textId="77777777" w:rsidR="00A628C2" w:rsidRDefault="00A628C2">
      <w:r>
        <w:separator/>
      </w:r>
    </w:p>
  </w:footnote>
  <w:footnote w:type="continuationSeparator" w:id="0">
    <w:p w14:paraId="4D08B952" w14:textId="77777777" w:rsidR="00A628C2" w:rsidRDefault="00A628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ED026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E436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4477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306342"/>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546C372A"/>
    <w:lvl w:ilvl="0">
      <w:start w:val="1"/>
      <w:numFmt w:val="decimal"/>
      <w:lvlText w:val="%1."/>
      <w:lvlJc w:val="left"/>
      <w:pPr>
        <w:tabs>
          <w:tab w:val="num" w:pos="360"/>
        </w:tabs>
        <w:ind w:left="360" w:hanging="360"/>
      </w:pPr>
    </w:lvl>
  </w:abstractNum>
  <w:abstractNum w:abstractNumId="5" w15:restartNumberingAfterBreak="0">
    <w:nsid w:val="13F71DCB"/>
    <w:multiLevelType w:val="multilevel"/>
    <w:tmpl w:val="0405001D"/>
    <w:numStyleLink w:val="Odrky"/>
  </w:abstractNum>
  <w:abstractNum w:abstractNumId="6" w15:restartNumberingAfterBreak="0">
    <w:nsid w:val="19481BCE"/>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03134E5"/>
    <w:multiLevelType w:val="multilevel"/>
    <w:tmpl w:val="0405001D"/>
    <w:numStyleLink w:val="Odrky"/>
  </w:abstractNum>
  <w:abstractNum w:abstractNumId="8" w15:restartNumberingAfterBreak="0">
    <w:nsid w:val="27070285"/>
    <w:multiLevelType w:val="multilevel"/>
    <w:tmpl w:val="0405001D"/>
    <w:numStyleLink w:val="Odrky"/>
  </w:abstractNum>
  <w:abstractNum w:abstractNumId="9" w15:restartNumberingAfterBreak="0">
    <w:nsid w:val="2EE54C38"/>
    <w:multiLevelType w:val="multilevel"/>
    <w:tmpl w:val="0405001D"/>
    <w:numStyleLink w:val="Odrky"/>
  </w:abstractNum>
  <w:abstractNum w:abstractNumId="10" w15:restartNumberingAfterBreak="0">
    <w:nsid w:val="3C5E1B2B"/>
    <w:multiLevelType w:val="hybridMultilevel"/>
    <w:tmpl w:val="03448316"/>
    <w:name w:val="WW8Num7"/>
    <w:lvl w:ilvl="0" w:tplc="E7B0DD76">
      <w:start w:val="1"/>
      <w:numFmt w:val="upperRoman"/>
      <w:pStyle w:val="slovnodstavc"/>
      <w:lvlText w:val="%1."/>
      <w:lvlJc w:val="left"/>
      <w:pPr>
        <w:tabs>
          <w:tab w:val="num" w:pos="832"/>
        </w:tabs>
        <w:ind w:left="832" w:hanging="360"/>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B677CE0"/>
    <w:multiLevelType w:val="multilevel"/>
    <w:tmpl w:val="CA269786"/>
    <w:styleLink w:val="slovnvcerovov"/>
    <w:lvl w:ilvl="0">
      <w:start w:val="1"/>
      <w:numFmt w:val="decimal"/>
      <w:lvlText w:val="%1."/>
      <w:lvlJc w:val="left"/>
      <w:pPr>
        <w:tabs>
          <w:tab w:val="num" w:pos="360"/>
        </w:tabs>
        <w:ind w:left="360" w:hanging="360"/>
      </w:pPr>
      <w:rPr>
        <w:rFonts w:ascii="Arial" w:hAnsi="Arial"/>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51B22D5"/>
    <w:multiLevelType w:val="multilevel"/>
    <w:tmpl w:val="0405001D"/>
    <w:numStyleLink w:val="Odrky"/>
  </w:abstractNum>
  <w:abstractNum w:abstractNumId="13" w15:restartNumberingAfterBreak="0">
    <w:nsid w:val="655002F9"/>
    <w:multiLevelType w:val="multilevel"/>
    <w:tmpl w:val="FDFC7014"/>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rPr>
        <w:rFonts w:ascii="Arial" w:hAnsi="Arial" w:hint="default"/>
        <w:sz w:val="20"/>
        <w:szCs w:val="20"/>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4" w15:restartNumberingAfterBreak="0">
    <w:nsid w:val="708C03A4"/>
    <w:multiLevelType w:val="multilevel"/>
    <w:tmpl w:val="0405001D"/>
    <w:styleLink w:val="Odrky"/>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748A2F91"/>
    <w:multiLevelType w:val="multilevel"/>
    <w:tmpl w:val="6F8CDE2C"/>
    <w:name w:val="WW8Num1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b w:val="0"/>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6" w15:restartNumberingAfterBreak="0">
    <w:nsid w:val="752D0DDE"/>
    <w:multiLevelType w:val="singleLevel"/>
    <w:tmpl w:val="D012D73C"/>
    <w:lvl w:ilvl="0">
      <w:start w:val="1"/>
      <w:numFmt w:val="bullet"/>
      <w:pStyle w:val="Odsazenodrky"/>
      <w:lvlText w:val=""/>
      <w:lvlJc w:val="left"/>
      <w:pPr>
        <w:tabs>
          <w:tab w:val="num" w:pos="1134"/>
        </w:tabs>
        <w:ind w:left="1134" w:hanging="283"/>
      </w:pPr>
      <w:rPr>
        <w:rFonts w:ascii="Symbol" w:hAnsi="Symbol" w:hint="default"/>
        <w:color w:val="auto"/>
      </w:rPr>
    </w:lvl>
  </w:abstractNum>
  <w:abstractNum w:abstractNumId="17" w15:restartNumberingAfterBreak="0">
    <w:nsid w:val="7DD23932"/>
    <w:multiLevelType w:val="multilevel"/>
    <w:tmpl w:val="CA269786"/>
    <w:numStyleLink w:val="slovnvcerovov"/>
  </w:abstractNum>
  <w:abstractNum w:abstractNumId="18" w15:restartNumberingAfterBreak="0">
    <w:nsid w:val="7EB0086D"/>
    <w:multiLevelType w:val="multilevel"/>
    <w:tmpl w:val="6F8CDE2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b w:val="0"/>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num w:numId="1" w16cid:durableId="800853088">
    <w:abstractNumId w:val="14"/>
  </w:num>
  <w:num w:numId="2" w16cid:durableId="1001733889">
    <w:abstractNumId w:val="7"/>
  </w:num>
  <w:num w:numId="3" w16cid:durableId="1610770613">
    <w:abstractNumId w:val="4"/>
  </w:num>
  <w:num w:numId="4" w16cid:durableId="52240922">
    <w:abstractNumId w:val="13"/>
  </w:num>
  <w:num w:numId="5" w16cid:durableId="1263415088">
    <w:abstractNumId w:val="17"/>
  </w:num>
  <w:num w:numId="6" w16cid:durableId="1985348214">
    <w:abstractNumId w:val="6"/>
  </w:num>
  <w:num w:numId="7" w16cid:durableId="1583182515">
    <w:abstractNumId w:val="9"/>
  </w:num>
  <w:num w:numId="8" w16cid:durableId="1329484277">
    <w:abstractNumId w:val="16"/>
  </w:num>
  <w:num w:numId="9" w16cid:durableId="236400300">
    <w:abstractNumId w:val="3"/>
  </w:num>
  <w:num w:numId="10" w16cid:durableId="1449739518">
    <w:abstractNumId w:val="2"/>
  </w:num>
  <w:num w:numId="11" w16cid:durableId="1954943369">
    <w:abstractNumId w:val="1"/>
  </w:num>
  <w:num w:numId="12" w16cid:durableId="351103375">
    <w:abstractNumId w:val="0"/>
  </w:num>
  <w:num w:numId="13" w16cid:durableId="1610817606">
    <w:abstractNumId w:val="10"/>
  </w:num>
  <w:num w:numId="14" w16cid:durableId="1629583632">
    <w:abstractNumId w:val="11"/>
  </w:num>
  <w:num w:numId="15" w16cid:durableId="165903553">
    <w:abstractNumId w:val="5"/>
  </w:num>
  <w:num w:numId="16" w16cid:durableId="240409825">
    <w:abstractNumId w:val="8"/>
  </w:num>
  <w:num w:numId="17" w16cid:durableId="154345823">
    <w:abstractNumId w:val="12"/>
  </w:num>
  <w:num w:numId="18" w16cid:durableId="2045671129">
    <w:abstractNumId w:val="15"/>
  </w:num>
  <w:num w:numId="19" w16cid:durableId="16747986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F85"/>
    <w:rsid w:val="000000D5"/>
    <w:rsid w:val="0000194E"/>
    <w:rsid w:val="00002E1F"/>
    <w:rsid w:val="0000372C"/>
    <w:rsid w:val="00005A6F"/>
    <w:rsid w:val="00007D4A"/>
    <w:rsid w:val="00010F03"/>
    <w:rsid w:val="00013113"/>
    <w:rsid w:val="00017ACF"/>
    <w:rsid w:val="00020A17"/>
    <w:rsid w:val="00020AD6"/>
    <w:rsid w:val="00021576"/>
    <w:rsid w:val="00022D40"/>
    <w:rsid w:val="00023FEF"/>
    <w:rsid w:val="000243D7"/>
    <w:rsid w:val="00024786"/>
    <w:rsid w:val="000251F1"/>
    <w:rsid w:val="0002624E"/>
    <w:rsid w:val="00030216"/>
    <w:rsid w:val="00031CC5"/>
    <w:rsid w:val="00032078"/>
    <w:rsid w:val="000328BA"/>
    <w:rsid w:val="000330E6"/>
    <w:rsid w:val="00035576"/>
    <w:rsid w:val="00036455"/>
    <w:rsid w:val="00041E53"/>
    <w:rsid w:val="00043426"/>
    <w:rsid w:val="00047A0F"/>
    <w:rsid w:val="00050F7B"/>
    <w:rsid w:val="0005190B"/>
    <w:rsid w:val="00053C2B"/>
    <w:rsid w:val="0005593C"/>
    <w:rsid w:val="00056565"/>
    <w:rsid w:val="00056BAF"/>
    <w:rsid w:val="00062226"/>
    <w:rsid w:val="00064226"/>
    <w:rsid w:val="000642B0"/>
    <w:rsid w:val="00066752"/>
    <w:rsid w:val="00066B87"/>
    <w:rsid w:val="000700A4"/>
    <w:rsid w:val="00070E74"/>
    <w:rsid w:val="000719C6"/>
    <w:rsid w:val="00071F83"/>
    <w:rsid w:val="000720F3"/>
    <w:rsid w:val="0007287B"/>
    <w:rsid w:val="00072B3E"/>
    <w:rsid w:val="00075EE7"/>
    <w:rsid w:val="0008054D"/>
    <w:rsid w:val="00085764"/>
    <w:rsid w:val="00085B55"/>
    <w:rsid w:val="000861F0"/>
    <w:rsid w:val="00086EE0"/>
    <w:rsid w:val="00091BA1"/>
    <w:rsid w:val="00092DA9"/>
    <w:rsid w:val="0009478C"/>
    <w:rsid w:val="00096722"/>
    <w:rsid w:val="00096BDA"/>
    <w:rsid w:val="00097576"/>
    <w:rsid w:val="000A15D5"/>
    <w:rsid w:val="000A24CF"/>
    <w:rsid w:val="000A2F92"/>
    <w:rsid w:val="000A3A50"/>
    <w:rsid w:val="000A42FF"/>
    <w:rsid w:val="000B26AA"/>
    <w:rsid w:val="000B2F43"/>
    <w:rsid w:val="000B366A"/>
    <w:rsid w:val="000B3DDB"/>
    <w:rsid w:val="000B4239"/>
    <w:rsid w:val="000B4CA6"/>
    <w:rsid w:val="000B5210"/>
    <w:rsid w:val="000B6F46"/>
    <w:rsid w:val="000C0976"/>
    <w:rsid w:val="000C159F"/>
    <w:rsid w:val="000C21CC"/>
    <w:rsid w:val="000C264C"/>
    <w:rsid w:val="000C35E7"/>
    <w:rsid w:val="000C3D27"/>
    <w:rsid w:val="000C3EBF"/>
    <w:rsid w:val="000C4746"/>
    <w:rsid w:val="000C6736"/>
    <w:rsid w:val="000C7509"/>
    <w:rsid w:val="000C7D20"/>
    <w:rsid w:val="000D0F62"/>
    <w:rsid w:val="000D1802"/>
    <w:rsid w:val="000D1DE3"/>
    <w:rsid w:val="000D3230"/>
    <w:rsid w:val="000D479D"/>
    <w:rsid w:val="000D4DE2"/>
    <w:rsid w:val="000D760C"/>
    <w:rsid w:val="000D79B1"/>
    <w:rsid w:val="000D7C93"/>
    <w:rsid w:val="000D7E80"/>
    <w:rsid w:val="000E06ED"/>
    <w:rsid w:val="000E0EC1"/>
    <w:rsid w:val="000E1CE6"/>
    <w:rsid w:val="000E53ED"/>
    <w:rsid w:val="000E5759"/>
    <w:rsid w:val="000E583D"/>
    <w:rsid w:val="000F02D9"/>
    <w:rsid w:val="000F1143"/>
    <w:rsid w:val="000F45D4"/>
    <w:rsid w:val="000F703C"/>
    <w:rsid w:val="00100F7E"/>
    <w:rsid w:val="001036CD"/>
    <w:rsid w:val="00105A12"/>
    <w:rsid w:val="001060B4"/>
    <w:rsid w:val="00106A99"/>
    <w:rsid w:val="0011031A"/>
    <w:rsid w:val="001109BF"/>
    <w:rsid w:val="001113A6"/>
    <w:rsid w:val="0011693B"/>
    <w:rsid w:val="00116F46"/>
    <w:rsid w:val="00120C8B"/>
    <w:rsid w:val="00127D13"/>
    <w:rsid w:val="00131576"/>
    <w:rsid w:val="00134987"/>
    <w:rsid w:val="00136E32"/>
    <w:rsid w:val="001373FB"/>
    <w:rsid w:val="00140BCA"/>
    <w:rsid w:val="0014179A"/>
    <w:rsid w:val="00145570"/>
    <w:rsid w:val="001461DE"/>
    <w:rsid w:val="001531BF"/>
    <w:rsid w:val="00157E67"/>
    <w:rsid w:val="001623E7"/>
    <w:rsid w:val="0016253C"/>
    <w:rsid w:val="00162A9F"/>
    <w:rsid w:val="00170C38"/>
    <w:rsid w:val="001729A0"/>
    <w:rsid w:val="00172CD4"/>
    <w:rsid w:val="00173EFA"/>
    <w:rsid w:val="00176526"/>
    <w:rsid w:val="00176EA6"/>
    <w:rsid w:val="0018257D"/>
    <w:rsid w:val="0018292F"/>
    <w:rsid w:val="00183632"/>
    <w:rsid w:val="00183931"/>
    <w:rsid w:val="00183C53"/>
    <w:rsid w:val="00184028"/>
    <w:rsid w:val="00186776"/>
    <w:rsid w:val="001870AB"/>
    <w:rsid w:val="00187455"/>
    <w:rsid w:val="001877D4"/>
    <w:rsid w:val="00187A5B"/>
    <w:rsid w:val="0019165C"/>
    <w:rsid w:val="00191E4F"/>
    <w:rsid w:val="001920D5"/>
    <w:rsid w:val="0019584B"/>
    <w:rsid w:val="00195872"/>
    <w:rsid w:val="00195B76"/>
    <w:rsid w:val="0019608F"/>
    <w:rsid w:val="00196169"/>
    <w:rsid w:val="00197734"/>
    <w:rsid w:val="001A2737"/>
    <w:rsid w:val="001A3217"/>
    <w:rsid w:val="001A399A"/>
    <w:rsid w:val="001A64E2"/>
    <w:rsid w:val="001B1367"/>
    <w:rsid w:val="001B29CE"/>
    <w:rsid w:val="001B48D3"/>
    <w:rsid w:val="001B58C2"/>
    <w:rsid w:val="001B5983"/>
    <w:rsid w:val="001B5B23"/>
    <w:rsid w:val="001B61C5"/>
    <w:rsid w:val="001B6D26"/>
    <w:rsid w:val="001C0B08"/>
    <w:rsid w:val="001C2A00"/>
    <w:rsid w:val="001C3F58"/>
    <w:rsid w:val="001D00AB"/>
    <w:rsid w:val="001D3D0C"/>
    <w:rsid w:val="001D529E"/>
    <w:rsid w:val="001D5691"/>
    <w:rsid w:val="001D73AF"/>
    <w:rsid w:val="001E009C"/>
    <w:rsid w:val="001E07ED"/>
    <w:rsid w:val="001E6A14"/>
    <w:rsid w:val="001F0077"/>
    <w:rsid w:val="001F03BC"/>
    <w:rsid w:val="001F101D"/>
    <w:rsid w:val="001F168F"/>
    <w:rsid w:val="001F2CC3"/>
    <w:rsid w:val="001F482A"/>
    <w:rsid w:val="001F4F67"/>
    <w:rsid w:val="001F5C41"/>
    <w:rsid w:val="001F605D"/>
    <w:rsid w:val="0020041C"/>
    <w:rsid w:val="00204280"/>
    <w:rsid w:val="002046F6"/>
    <w:rsid w:val="00204AAC"/>
    <w:rsid w:val="00205E43"/>
    <w:rsid w:val="00206C84"/>
    <w:rsid w:val="00211082"/>
    <w:rsid w:val="00211954"/>
    <w:rsid w:val="00212CD6"/>
    <w:rsid w:val="00213532"/>
    <w:rsid w:val="00213832"/>
    <w:rsid w:val="00215C92"/>
    <w:rsid w:val="002173D9"/>
    <w:rsid w:val="002177D3"/>
    <w:rsid w:val="00217F33"/>
    <w:rsid w:val="0022063E"/>
    <w:rsid w:val="0022143E"/>
    <w:rsid w:val="00223FB9"/>
    <w:rsid w:val="0022585E"/>
    <w:rsid w:val="00226DED"/>
    <w:rsid w:val="00226E8A"/>
    <w:rsid w:val="00232A8F"/>
    <w:rsid w:val="00233459"/>
    <w:rsid w:val="00236EDB"/>
    <w:rsid w:val="002408BC"/>
    <w:rsid w:val="0024160F"/>
    <w:rsid w:val="002416EB"/>
    <w:rsid w:val="002431BB"/>
    <w:rsid w:val="00243207"/>
    <w:rsid w:val="002445B8"/>
    <w:rsid w:val="002448F2"/>
    <w:rsid w:val="0024527D"/>
    <w:rsid w:val="00245E9B"/>
    <w:rsid w:val="00246134"/>
    <w:rsid w:val="0024646A"/>
    <w:rsid w:val="0025043B"/>
    <w:rsid w:val="00250451"/>
    <w:rsid w:val="00251098"/>
    <w:rsid w:val="002518B2"/>
    <w:rsid w:val="00251A42"/>
    <w:rsid w:val="002525A6"/>
    <w:rsid w:val="00254E81"/>
    <w:rsid w:val="00256380"/>
    <w:rsid w:val="002571AD"/>
    <w:rsid w:val="002573F2"/>
    <w:rsid w:val="00257436"/>
    <w:rsid w:val="002606C8"/>
    <w:rsid w:val="002624D0"/>
    <w:rsid w:val="00264D6B"/>
    <w:rsid w:val="002654DB"/>
    <w:rsid w:val="00265770"/>
    <w:rsid w:val="00265C42"/>
    <w:rsid w:val="00271200"/>
    <w:rsid w:val="0027332B"/>
    <w:rsid w:val="00274F61"/>
    <w:rsid w:val="00276636"/>
    <w:rsid w:val="002802D0"/>
    <w:rsid w:val="00280E71"/>
    <w:rsid w:val="00282ED9"/>
    <w:rsid w:val="00283079"/>
    <w:rsid w:val="00285D4A"/>
    <w:rsid w:val="00286505"/>
    <w:rsid w:val="00292261"/>
    <w:rsid w:val="002942EF"/>
    <w:rsid w:val="00296A48"/>
    <w:rsid w:val="002973A0"/>
    <w:rsid w:val="002A43F3"/>
    <w:rsid w:val="002A53BD"/>
    <w:rsid w:val="002A5986"/>
    <w:rsid w:val="002B0EF9"/>
    <w:rsid w:val="002B25DA"/>
    <w:rsid w:val="002B2DAF"/>
    <w:rsid w:val="002B4FD5"/>
    <w:rsid w:val="002B55E6"/>
    <w:rsid w:val="002B6272"/>
    <w:rsid w:val="002B7915"/>
    <w:rsid w:val="002C054E"/>
    <w:rsid w:val="002C28AA"/>
    <w:rsid w:val="002C2D3C"/>
    <w:rsid w:val="002C4B40"/>
    <w:rsid w:val="002C4CFE"/>
    <w:rsid w:val="002C6AAC"/>
    <w:rsid w:val="002C76A7"/>
    <w:rsid w:val="002D00BC"/>
    <w:rsid w:val="002D0FC9"/>
    <w:rsid w:val="002D1D4F"/>
    <w:rsid w:val="002D247D"/>
    <w:rsid w:val="002D253E"/>
    <w:rsid w:val="002D3B50"/>
    <w:rsid w:val="002D5839"/>
    <w:rsid w:val="002E0644"/>
    <w:rsid w:val="002E08AF"/>
    <w:rsid w:val="002E0974"/>
    <w:rsid w:val="002E1843"/>
    <w:rsid w:val="002E206E"/>
    <w:rsid w:val="002E2535"/>
    <w:rsid w:val="002E2D3E"/>
    <w:rsid w:val="002E52D0"/>
    <w:rsid w:val="002F1781"/>
    <w:rsid w:val="002F17F3"/>
    <w:rsid w:val="002F2864"/>
    <w:rsid w:val="002F2B63"/>
    <w:rsid w:val="002F2FDF"/>
    <w:rsid w:val="002F3FE2"/>
    <w:rsid w:val="00300C88"/>
    <w:rsid w:val="00301666"/>
    <w:rsid w:val="00301F85"/>
    <w:rsid w:val="00306F7E"/>
    <w:rsid w:val="00311442"/>
    <w:rsid w:val="00311D70"/>
    <w:rsid w:val="003132C6"/>
    <w:rsid w:val="00314A0A"/>
    <w:rsid w:val="00315ED6"/>
    <w:rsid w:val="00316101"/>
    <w:rsid w:val="003162A8"/>
    <w:rsid w:val="00317495"/>
    <w:rsid w:val="00317B43"/>
    <w:rsid w:val="0032226C"/>
    <w:rsid w:val="0032298D"/>
    <w:rsid w:val="003236DF"/>
    <w:rsid w:val="00324CBB"/>
    <w:rsid w:val="00325EB4"/>
    <w:rsid w:val="00327DE2"/>
    <w:rsid w:val="00327E88"/>
    <w:rsid w:val="00330767"/>
    <w:rsid w:val="00335006"/>
    <w:rsid w:val="003373AE"/>
    <w:rsid w:val="0034119D"/>
    <w:rsid w:val="00341B49"/>
    <w:rsid w:val="00342683"/>
    <w:rsid w:val="00342D18"/>
    <w:rsid w:val="003445F3"/>
    <w:rsid w:val="003452EB"/>
    <w:rsid w:val="0034592D"/>
    <w:rsid w:val="00345D18"/>
    <w:rsid w:val="0034714A"/>
    <w:rsid w:val="0034785F"/>
    <w:rsid w:val="00351F7B"/>
    <w:rsid w:val="00353042"/>
    <w:rsid w:val="00353254"/>
    <w:rsid w:val="00353414"/>
    <w:rsid w:val="0035350B"/>
    <w:rsid w:val="003611DA"/>
    <w:rsid w:val="003627F4"/>
    <w:rsid w:val="00363847"/>
    <w:rsid w:val="003640E1"/>
    <w:rsid w:val="0036613B"/>
    <w:rsid w:val="00366EDD"/>
    <w:rsid w:val="0037007D"/>
    <w:rsid w:val="00370977"/>
    <w:rsid w:val="003714B9"/>
    <w:rsid w:val="0037438B"/>
    <w:rsid w:val="00374CE6"/>
    <w:rsid w:val="0037794B"/>
    <w:rsid w:val="003804AE"/>
    <w:rsid w:val="00380A97"/>
    <w:rsid w:val="0038111E"/>
    <w:rsid w:val="00381421"/>
    <w:rsid w:val="00383A46"/>
    <w:rsid w:val="00384851"/>
    <w:rsid w:val="00384ADC"/>
    <w:rsid w:val="00386265"/>
    <w:rsid w:val="00386F63"/>
    <w:rsid w:val="003905EC"/>
    <w:rsid w:val="00390AA0"/>
    <w:rsid w:val="003913C2"/>
    <w:rsid w:val="00391AEF"/>
    <w:rsid w:val="00391FF4"/>
    <w:rsid w:val="00393C9D"/>
    <w:rsid w:val="00394260"/>
    <w:rsid w:val="0039596C"/>
    <w:rsid w:val="00395AED"/>
    <w:rsid w:val="00397932"/>
    <w:rsid w:val="003A1283"/>
    <w:rsid w:val="003A21D0"/>
    <w:rsid w:val="003A2F55"/>
    <w:rsid w:val="003A5CD0"/>
    <w:rsid w:val="003B07E2"/>
    <w:rsid w:val="003B0ADB"/>
    <w:rsid w:val="003B1FB7"/>
    <w:rsid w:val="003B7585"/>
    <w:rsid w:val="003C0E3E"/>
    <w:rsid w:val="003C1BE0"/>
    <w:rsid w:val="003C23A4"/>
    <w:rsid w:val="003C39F6"/>
    <w:rsid w:val="003C4180"/>
    <w:rsid w:val="003D07CF"/>
    <w:rsid w:val="003D5C57"/>
    <w:rsid w:val="003D613D"/>
    <w:rsid w:val="003D65A0"/>
    <w:rsid w:val="003D7362"/>
    <w:rsid w:val="003E1401"/>
    <w:rsid w:val="003E19F8"/>
    <w:rsid w:val="003E2EEA"/>
    <w:rsid w:val="003E2F5B"/>
    <w:rsid w:val="003E3A71"/>
    <w:rsid w:val="003E3E06"/>
    <w:rsid w:val="003E486C"/>
    <w:rsid w:val="003E5C93"/>
    <w:rsid w:val="003E64E2"/>
    <w:rsid w:val="003E6CE9"/>
    <w:rsid w:val="003F0077"/>
    <w:rsid w:val="003F2166"/>
    <w:rsid w:val="003F2459"/>
    <w:rsid w:val="003F2ADD"/>
    <w:rsid w:val="003F3089"/>
    <w:rsid w:val="003F3D8F"/>
    <w:rsid w:val="003F40DE"/>
    <w:rsid w:val="003F573A"/>
    <w:rsid w:val="003F7B76"/>
    <w:rsid w:val="0040191C"/>
    <w:rsid w:val="00401931"/>
    <w:rsid w:val="00401EE2"/>
    <w:rsid w:val="004020AC"/>
    <w:rsid w:val="00405323"/>
    <w:rsid w:val="00405F11"/>
    <w:rsid w:val="0040644A"/>
    <w:rsid w:val="00406A8C"/>
    <w:rsid w:val="004074E2"/>
    <w:rsid w:val="0040798E"/>
    <w:rsid w:val="0041054D"/>
    <w:rsid w:val="004116C2"/>
    <w:rsid w:val="00412C9E"/>
    <w:rsid w:val="00413D57"/>
    <w:rsid w:val="0041483B"/>
    <w:rsid w:val="004148F0"/>
    <w:rsid w:val="00415FDA"/>
    <w:rsid w:val="00416D6F"/>
    <w:rsid w:val="0042052F"/>
    <w:rsid w:val="00421D7D"/>
    <w:rsid w:val="00421DDA"/>
    <w:rsid w:val="004238D9"/>
    <w:rsid w:val="004245D2"/>
    <w:rsid w:val="00425471"/>
    <w:rsid w:val="00425E64"/>
    <w:rsid w:val="004314FD"/>
    <w:rsid w:val="00431801"/>
    <w:rsid w:val="00431FAB"/>
    <w:rsid w:val="00433235"/>
    <w:rsid w:val="00433FA9"/>
    <w:rsid w:val="00436962"/>
    <w:rsid w:val="00437672"/>
    <w:rsid w:val="00442E01"/>
    <w:rsid w:val="00445333"/>
    <w:rsid w:val="00447934"/>
    <w:rsid w:val="00450080"/>
    <w:rsid w:val="00451B00"/>
    <w:rsid w:val="00455174"/>
    <w:rsid w:val="0045518F"/>
    <w:rsid w:val="004576D0"/>
    <w:rsid w:val="004613D6"/>
    <w:rsid w:val="00462CC9"/>
    <w:rsid w:val="00463243"/>
    <w:rsid w:val="00465BF2"/>
    <w:rsid w:val="00467030"/>
    <w:rsid w:val="004674E9"/>
    <w:rsid w:val="0047180E"/>
    <w:rsid w:val="00473CAB"/>
    <w:rsid w:val="00474DF1"/>
    <w:rsid w:val="00475CE7"/>
    <w:rsid w:val="00475CEF"/>
    <w:rsid w:val="00477A1F"/>
    <w:rsid w:val="00477EBA"/>
    <w:rsid w:val="0048065C"/>
    <w:rsid w:val="004806AB"/>
    <w:rsid w:val="00480DA9"/>
    <w:rsid w:val="00486622"/>
    <w:rsid w:val="004871E7"/>
    <w:rsid w:val="004872B8"/>
    <w:rsid w:val="00490C06"/>
    <w:rsid w:val="00493785"/>
    <w:rsid w:val="00496B5D"/>
    <w:rsid w:val="004A0835"/>
    <w:rsid w:val="004A0A9A"/>
    <w:rsid w:val="004A0DCA"/>
    <w:rsid w:val="004A17E4"/>
    <w:rsid w:val="004A1BEB"/>
    <w:rsid w:val="004A2D49"/>
    <w:rsid w:val="004A3830"/>
    <w:rsid w:val="004A44D5"/>
    <w:rsid w:val="004A5969"/>
    <w:rsid w:val="004A6814"/>
    <w:rsid w:val="004B0005"/>
    <w:rsid w:val="004B208D"/>
    <w:rsid w:val="004B23F4"/>
    <w:rsid w:val="004B35FD"/>
    <w:rsid w:val="004B65D8"/>
    <w:rsid w:val="004B795D"/>
    <w:rsid w:val="004C10F0"/>
    <w:rsid w:val="004C3BB7"/>
    <w:rsid w:val="004C585D"/>
    <w:rsid w:val="004C6E36"/>
    <w:rsid w:val="004C7E93"/>
    <w:rsid w:val="004D09E9"/>
    <w:rsid w:val="004D0F41"/>
    <w:rsid w:val="004D0F77"/>
    <w:rsid w:val="004D1603"/>
    <w:rsid w:val="004D433F"/>
    <w:rsid w:val="004D4B07"/>
    <w:rsid w:val="004D6016"/>
    <w:rsid w:val="004D7DFB"/>
    <w:rsid w:val="004E0D2E"/>
    <w:rsid w:val="004E28A2"/>
    <w:rsid w:val="004E2A15"/>
    <w:rsid w:val="004E38AA"/>
    <w:rsid w:val="004E463C"/>
    <w:rsid w:val="004E5574"/>
    <w:rsid w:val="004E5674"/>
    <w:rsid w:val="004F2389"/>
    <w:rsid w:val="004F2A51"/>
    <w:rsid w:val="004F313A"/>
    <w:rsid w:val="004F358E"/>
    <w:rsid w:val="004F3C8A"/>
    <w:rsid w:val="004F436B"/>
    <w:rsid w:val="004F521A"/>
    <w:rsid w:val="00500C04"/>
    <w:rsid w:val="00501349"/>
    <w:rsid w:val="0050167C"/>
    <w:rsid w:val="00501CD2"/>
    <w:rsid w:val="005025FC"/>
    <w:rsid w:val="0050267E"/>
    <w:rsid w:val="0050286E"/>
    <w:rsid w:val="005028A7"/>
    <w:rsid w:val="00504690"/>
    <w:rsid w:val="0050722A"/>
    <w:rsid w:val="00511A70"/>
    <w:rsid w:val="0051308E"/>
    <w:rsid w:val="00513A97"/>
    <w:rsid w:val="00513AE1"/>
    <w:rsid w:val="0051414F"/>
    <w:rsid w:val="0051451F"/>
    <w:rsid w:val="005159E1"/>
    <w:rsid w:val="005176C5"/>
    <w:rsid w:val="00522F06"/>
    <w:rsid w:val="00523317"/>
    <w:rsid w:val="005235A4"/>
    <w:rsid w:val="00526638"/>
    <w:rsid w:val="00527254"/>
    <w:rsid w:val="00527352"/>
    <w:rsid w:val="0052777E"/>
    <w:rsid w:val="0053246B"/>
    <w:rsid w:val="005330E7"/>
    <w:rsid w:val="005330F3"/>
    <w:rsid w:val="00534AD9"/>
    <w:rsid w:val="005360FD"/>
    <w:rsid w:val="00537D32"/>
    <w:rsid w:val="00541074"/>
    <w:rsid w:val="00542024"/>
    <w:rsid w:val="00544561"/>
    <w:rsid w:val="00545EF4"/>
    <w:rsid w:val="00546318"/>
    <w:rsid w:val="0054716D"/>
    <w:rsid w:val="005472D6"/>
    <w:rsid w:val="00550F75"/>
    <w:rsid w:val="00552AD6"/>
    <w:rsid w:val="00552F46"/>
    <w:rsid w:val="005565DA"/>
    <w:rsid w:val="00556659"/>
    <w:rsid w:val="005572B9"/>
    <w:rsid w:val="00557404"/>
    <w:rsid w:val="00557C34"/>
    <w:rsid w:val="00557D57"/>
    <w:rsid w:val="00557ED5"/>
    <w:rsid w:val="0056022F"/>
    <w:rsid w:val="00560A8C"/>
    <w:rsid w:val="00563809"/>
    <w:rsid w:val="00563CB7"/>
    <w:rsid w:val="00564CEA"/>
    <w:rsid w:val="0056580F"/>
    <w:rsid w:val="0056600D"/>
    <w:rsid w:val="00566D2C"/>
    <w:rsid w:val="00566EDA"/>
    <w:rsid w:val="0056793A"/>
    <w:rsid w:val="00570514"/>
    <w:rsid w:val="00572A3B"/>
    <w:rsid w:val="00572ACE"/>
    <w:rsid w:val="005734F7"/>
    <w:rsid w:val="005746C3"/>
    <w:rsid w:val="005746F8"/>
    <w:rsid w:val="0057497B"/>
    <w:rsid w:val="00574B49"/>
    <w:rsid w:val="00574E97"/>
    <w:rsid w:val="0057515E"/>
    <w:rsid w:val="00575BC6"/>
    <w:rsid w:val="00575C29"/>
    <w:rsid w:val="0057672A"/>
    <w:rsid w:val="00577707"/>
    <w:rsid w:val="00581490"/>
    <w:rsid w:val="00584B8B"/>
    <w:rsid w:val="00585C2E"/>
    <w:rsid w:val="00587138"/>
    <w:rsid w:val="005903EA"/>
    <w:rsid w:val="00590EC7"/>
    <w:rsid w:val="00591946"/>
    <w:rsid w:val="0059690A"/>
    <w:rsid w:val="00597355"/>
    <w:rsid w:val="005974BD"/>
    <w:rsid w:val="005A135E"/>
    <w:rsid w:val="005A161E"/>
    <w:rsid w:val="005A18CD"/>
    <w:rsid w:val="005A18EA"/>
    <w:rsid w:val="005A1B5D"/>
    <w:rsid w:val="005A2F00"/>
    <w:rsid w:val="005A5BD0"/>
    <w:rsid w:val="005A792C"/>
    <w:rsid w:val="005B2109"/>
    <w:rsid w:val="005B4069"/>
    <w:rsid w:val="005B42C8"/>
    <w:rsid w:val="005B5BE7"/>
    <w:rsid w:val="005B784A"/>
    <w:rsid w:val="005C0BA4"/>
    <w:rsid w:val="005C325F"/>
    <w:rsid w:val="005C42EA"/>
    <w:rsid w:val="005C6179"/>
    <w:rsid w:val="005C6365"/>
    <w:rsid w:val="005C67F9"/>
    <w:rsid w:val="005C7B68"/>
    <w:rsid w:val="005D2F15"/>
    <w:rsid w:val="005D408D"/>
    <w:rsid w:val="005D45FC"/>
    <w:rsid w:val="005D49D0"/>
    <w:rsid w:val="005D6B82"/>
    <w:rsid w:val="005E2809"/>
    <w:rsid w:val="005E3C36"/>
    <w:rsid w:val="005E5E1D"/>
    <w:rsid w:val="005E6211"/>
    <w:rsid w:val="005E7841"/>
    <w:rsid w:val="005E7FC2"/>
    <w:rsid w:val="005F02BA"/>
    <w:rsid w:val="005F291E"/>
    <w:rsid w:val="005F397F"/>
    <w:rsid w:val="005F5EF8"/>
    <w:rsid w:val="006005DA"/>
    <w:rsid w:val="00600D77"/>
    <w:rsid w:val="0060177C"/>
    <w:rsid w:val="00601CA8"/>
    <w:rsid w:val="0060235F"/>
    <w:rsid w:val="006032E9"/>
    <w:rsid w:val="00607545"/>
    <w:rsid w:val="00611244"/>
    <w:rsid w:val="00611628"/>
    <w:rsid w:val="00614C22"/>
    <w:rsid w:val="00616000"/>
    <w:rsid w:val="00617580"/>
    <w:rsid w:val="00617593"/>
    <w:rsid w:val="00617C85"/>
    <w:rsid w:val="006218F8"/>
    <w:rsid w:val="0062219A"/>
    <w:rsid w:val="0062371E"/>
    <w:rsid w:val="0063169B"/>
    <w:rsid w:val="006322DC"/>
    <w:rsid w:val="00632650"/>
    <w:rsid w:val="00633793"/>
    <w:rsid w:val="00633B6C"/>
    <w:rsid w:val="006352A0"/>
    <w:rsid w:val="00635328"/>
    <w:rsid w:val="0063750B"/>
    <w:rsid w:val="00637862"/>
    <w:rsid w:val="006379B0"/>
    <w:rsid w:val="00637BA5"/>
    <w:rsid w:val="006408D0"/>
    <w:rsid w:val="006409DB"/>
    <w:rsid w:val="00640CE9"/>
    <w:rsid w:val="00641EC6"/>
    <w:rsid w:val="00642F29"/>
    <w:rsid w:val="00647108"/>
    <w:rsid w:val="00652864"/>
    <w:rsid w:val="00654A01"/>
    <w:rsid w:val="00654D08"/>
    <w:rsid w:val="006601E7"/>
    <w:rsid w:val="00664099"/>
    <w:rsid w:val="00665828"/>
    <w:rsid w:val="00665E65"/>
    <w:rsid w:val="00667393"/>
    <w:rsid w:val="00671925"/>
    <w:rsid w:val="00672FF3"/>
    <w:rsid w:val="00676589"/>
    <w:rsid w:val="00680539"/>
    <w:rsid w:val="00680ABF"/>
    <w:rsid w:val="00684AFB"/>
    <w:rsid w:val="00685B1B"/>
    <w:rsid w:val="0068741C"/>
    <w:rsid w:val="0069163D"/>
    <w:rsid w:val="00691712"/>
    <w:rsid w:val="006943DB"/>
    <w:rsid w:val="0069494D"/>
    <w:rsid w:val="00694E8F"/>
    <w:rsid w:val="006962EF"/>
    <w:rsid w:val="00697A24"/>
    <w:rsid w:val="006A1B98"/>
    <w:rsid w:val="006A24E0"/>
    <w:rsid w:val="006A31E8"/>
    <w:rsid w:val="006A5190"/>
    <w:rsid w:val="006A615B"/>
    <w:rsid w:val="006B0646"/>
    <w:rsid w:val="006B106B"/>
    <w:rsid w:val="006B1089"/>
    <w:rsid w:val="006B1660"/>
    <w:rsid w:val="006B22FC"/>
    <w:rsid w:val="006B25AA"/>
    <w:rsid w:val="006B2743"/>
    <w:rsid w:val="006B3547"/>
    <w:rsid w:val="006B3604"/>
    <w:rsid w:val="006C2013"/>
    <w:rsid w:val="006C5542"/>
    <w:rsid w:val="006C6511"/>
    <w:rsid w:val="006C685F"/>
    <w:rsid w:val="006D0077"/>
    <w:rsid w:val="006D01E4"/>
    <w:rsid w:val="006D0D3E"/>
    <w:rsid w:val="006D0F46"/>
    <w:rsid w:val="006D161C"/>
    <w:rsid w:val="006D215B"/>
    <w:rsid w:val="006D71C2"/>
    <w:rsid w:val="006D779C"/>
    <w:rsid w:val="006E18CE"/>
    <w:rsid w:val="006E1DD6"/>
    <w:rsid w:val="006E293C"/>
    <w:rsid w:val="006F05EA"/>
    <w:rsid w:val="006F11BA"/>
    <w:rsid w:val="006F1C02"/>
    <w:rsid w:val="006F44FF"/>
    <w:rsid w:val="006F6EFD"/>
    <w:rsid w:val="006F7352"/>
    <w:rsid w:val="00701946"/>
    <w:rsid w:val="00704CA4"/>
    <w:rsid w:val="00706D92"/>
    <w:rsid w:val="007073CA"/>
    <w:rsid w:val="007117FD"/>
    <w:rsid w:val="00712F1C"/>
    <w:rsid w:val="007132C9"/>
    <w:rsid w:val="007136D5"/>
    <w:rsid w:val="0071425B"/>
    <w:rsid w:val="00721AC9"/>
    <w:rsid w:val="007229F9"/>
    <w:rsid w:val="00723FBC"/>
    <w:rsid w:val="0072675D"/>
    <w:rsid w:val="0072680F"/>
    <w:rsid w:val="00726D8C"/>
    <w:rsid w:val="00727224"/>
    <w:rsid w:val="007324AF"/>
    <w:rsid w:val="00732B4F"/>
    <w:rsid w:val="00732B7B"/>
    <w:rsid w:val="007334BE"/>
    <w:rsid w:val="0073432C"/>
    <w:rsid w:val="00734BAA"/>
    <w:rsid w:val="00734C7D"/>
    <w:rsid w:val="00735205"/>
    <w:rsid w:val="00735B73"/>
    <w:rsid w:val="00741137"/>
    <w:rsid w:val="00741288"/>
    <w:rsid w:val="00742C4E"/>
    <w:rsid w:val="00743621"/>
    <w:rsid w:val="007516A6"/>
    <w:rsid w:val="00751A39"/>
    <w:rsid w:val="007534C9"/>
    <w:rsid w:val="0075558B"/>
    <w:rsid w:val="0075676B"/>
    <w:rsid w:val="00756C12"/>
    <w:rsid w:val="007579CF"/>
    <w:rsid w:val="00760B23"/>
    <w:rsid w:val="00760EC8"/>
    <w:rsid w:val="007615C6"/>
    <w:rsid w:val="00761806"/>
    <w:rsid w:val="00766067"/>
    <w:rsid w:val="00770A80"/>
    <w:rsid w:val="00772C8F"/>
    <w:rsid w:val="00773077"/>
    <w:rsid w:val="007749B9"/>
    <w:rsid w:val="00776348"/>
    <w:rsid w:val="007763A1"/>
    <w:rsid w:val="007800A5"/>
    <w:rsid w:val="007815EF"/>
    <w:rsid w:val="00781614"/>
    <w:rsid w:val="007828BC"/>
    <w:rsid w:val="00782BF7"/>
    <w:rsid w:val="00783540"/>
    <w:rsid w:val="00785B2B"/>
    <w:rsid w:val="007900D7"/>
    <w:rsid w:val="00793C8A"/>
    <w:rsid w:val="00795B07"/>
    <w:rsid w:val="0079667B"/>
    <w:rsid w:val="00796EEA"/>
    <w:rsid w:val="00797075"/>
    <w:rsid w:val="0079771A"/>
    <w:rsid w:val="007A0F11"/>
    <w:rsid w:val="007A1699"/>
    <w:rsid w:val="007A269C"/>
    <w:rsid w:val="007A5470"/>
    <w:rsid w:val="007A5D04"/>
    <w:rsid w:val="007A5FB4"/>
    <w:rsid w:val="007B02E3"/>
    <w:rsid w:val="007B064C"/>
    <w:rsid w:val="007B2598"/>
    <w:rsid w:val="007B3215"/>
    <w:rsid w:val="007B4878"/>
    <w:rsid w:val="007B5AE6"/>
    <w:rsid w:val="007B7535"/>
    <w:rsid w:val="007C0660"/>
    <w:rsid w:val="007C1625"/>
    <w:rsid w:val="007C25D4"/>
    <w:rsid w:val="007C33EA"/>
    <w:rsid w:val="007C5DA1"/>
    <w:rsid w:val="007D1E46"/>
    <w:rsid w:val="007D7E1A"/>
    <w:rsid w:val="007E062B"/>
    <w:rsid w:val="007E150D"/>
    <w:rsid w:val="007E2945"/>
    <w:rsid w:val="007E29B2"/>
    <w:rsid w:val="007E3093"/>
    <w:rsid w:val="007E4442"/>
    <w:rsid w:val="007E52FF"/>
    <w:rsid w:val="007E57DF"/>
    <w:rsid w:val="007E5E96"/>
    <w:rsid w:val="007E69ED"/>
    <w:rsid w:val="007E7AD3"/>
    <w:rsid w:val="007F1531"/>
    <w:rsid w:val="007F2DA2"/>
    <w:rsid w:val="007F32DC"/>
    <w:rsid w:val="007F3AAF"/>
    <w:rsid w:val="008003F4"/>
    <w:rsid w:val="00800907"/>
    <w:rsid w:val="00801451"/>
    <w:rsid w:val="00801940"/>
    <w:rsid w:val="008019C6"/>
    <w:rsid w:val="0080410D"/>
    <w:rsid w:val="00806640"/>
    <w:rsid w:val="00806758"/>
    <w:rsid w:val="008070E6"/>
    <w:rsid w:val="008073AF"/>
    <w:rsid w:val="008101F4"/>
    <w:rsid w:val="00811883"/>
    <w:rsid w:val="00811D4D"/>
    <w:rsid w:val="008139F9"/>
    <w:rsid w:val="00814B6D"/>
    <w:rsid w:val="00814E53"/>
    <w:rsid w:val="008152DF"/>
    <w:rsid w:val="00815788"/>
    <w:rsid w:val="00816CBE"/>
    <w:rsid w:val="00816F37"/>
    <w:rsid w:val="00822632"/>
    <w:rsid w:val="00825455"/>
    <w:rsid w:val="0082600C"/>
    <w:rsid w:val="00827DE1"/>
    <w:rsid w:val="00827EEF"/>
    <w:rsid w:val="0083105C"/>
    <w:rsid w:val="008446FF"/>
    <w:rsid w:val="008453E2"/>
    <w:rsid w:val="008467F0"/>
    <w:rsid w:val="00847239"/>
    <w:rsid w:val="00847CC0"/>
    <w:rsid w:val="00850B0E"/>
    <w:rsid w:val="008541DA"/>
    <w:rsid w:val="008550C5"/>
    <w:rsid w:val="00860F10"/>
    <w:rsid w:val="0086174E"/>
    <w:rsid w:val="0086196A"/>
    <w:rsid w:val="00862CBE"/>
    <w:rsid w:val="008632CC"/>
    <w:rsid w:val="008640A2"/>
    <w:rsid w:val="00864617"/>
    <w:rsid w:val="00866411"/>
    <w:rsid w:val="008665C9"/>
    <w:rsid w:val="0087093F"/>
    <w:rsid w:val="008712BF"/>
    <w:rsid w:val="00873C3D"/>
    <w:rsid w:val="008743E2"/>
    <w:rsid w:val="008753C5"/>
    <w:rsid w:val="00875591"/>
    <w:rsid w:val="00875C02"/>
    <w:rsid w:val="00877D11"/>
    <w:rsid w:val="008809FD"/>
    <w:rsid w:val="00881F8F"/>
    <w:rsid w:val="00882E1D"/>
    <w:rsid w:val="00883EC2"/>
    <w:rsid w:val="008846D8"/>
    <w:rsid w:val="008847EC"/>
    <w:rsid w:val="00884BC9"/>
    <w:rsid w:val="008851B3"/>
    <w:rsid w:val="00885A58"/>
    <w:rsid w:val="00887994"/>
    <w:rsid w:val="00887FAD"/>
    <w:rsid w:val="00890C03"/>
    <w:rsid w:val="00890FB1"/>
    <w:rsid w:val="00892552"/>
    <w:rsid w:val="008A1AD5"/>
    <w:rsid w:val="008A2365"/>
    <w:rsid w:val="008A267C"/>
    <w:rsid w:val="008A40EC"/>
    <w:rsid w:val="008A432F"/>
    <w:rsid w:val="008A4697"/>
    <w:rsid w:val="008A5927"/>
    <w:rsid w:val="008A6296"/>
    <w:rsid w:val="008A7898"/>
    <w:rsid w:val="008B1037"/>
    <w:rsid w:val="008B26C0"/>
    <w:rsid w:val="008B6B1D"/>
    <w:rsid w:val="008B6D68"/>
    <w:rsid w:val="008C04AD"/>
    <w:rsid w:val="008C1092"/>
    <w:rsid w:val="008C1CAC"/>
    <w:rsid w:val="008C3E70"/>
    <w:rsid w:val="008C6559"/>
    <w:rsid w:val="008C744E"/>
    <w:rsid w:val="008D076E"/>
    <w:rsid w:val="008D1EFF"/>
    <w:rsid w:val="008D2C7E"/>
    <w:rsid w:val="008D30F8"/>
    <w:rsid w:val="008D3951"/>
    <w:rsid w:val="008D4C3E"/>
    <w:rsid w:val="008D4E69"/>
    <w:rsid w:val="008D56F4"/>
    <w:rsid w:val="008D60B4"/>
    <w:rsid w:val="008E120B"/>
    <w:rsid w:val="008E3637"/>
    <w:rsid w:val="008E6605"/>
    <w:rsid w:val="008F01E2"/>
    <w:rsid w:val="008F0DCA"/>
    <w:rsid w:val="008F266B"/>
    <w:rsid w:val="008F2900"/>
    <w:rsid w:val="008F4014"/>
    <w:rsid w:val="008F4785"/>
    <w:rsid w:val="008F5FBC"/>
    <w:rsid w:val="00903FA6"/>
    <w:rsid w:val="00911C7D"/>
    <w:rsid w:val="00913202"/>
    <w:rsid w:val="0091508A"/>
    <w:rsid w:val="00916930"/>
    <w:rsid w:val="009175F4"/>
    <w:rsid w:val="0092124D"/>
    <w:rsid w:val="0092159A"/>
    <w:rsid w:val="00925808"/>
    <w:rsid w:val="009268F9"/>
    <w:rsid w:val="009306C4"/>
    <w:rsid w:val="0093214B"/>
    <w:rsid w:val="00933B7A"/>
    <w:rsid w:val="0093527A"/>
    <w:rsid w:val="00935494"/>
    <w:rsid w:val="009357E7"/>
    <w:rsid w:val="00936B72"/>
    <w:rsid w:val="009377A0"/>
    <w:rsid w:val="00937EEA"/>
    <w:rsid w:val="009407B3"/>
    <w:rsid w:val="00941913"/>
    <w:rsid w:val="00944070"/>
    <w:rsid w:val="0094472C"/>
    <w:rsid w:val="00945F9A"/>
    <w:rsid w:val="00947428"/>
    <w:rsid w:val="00950911"/>
    <w:rsid w:val="00950E67"/>
    <w:rsid w:val="00951798"/>
    <w:rsid w:val="009538DF"/>
    <w:rsid w:val="0095395A"/>
    <w:rsid w:val="00954A24"/>
    <w:rsid w:val="00957B0C"/>
    <w:rsid w:val="00957EB1"/>
    <w:rsid w:val="00960747"/>
    <w:rsid w:val="009607AD"/>
    <w:rsid w:val="00967456"/>
    <w:rsid w:val="009727D5"/>
    <w:rsid w:val="00973430"/>
    <w:rsid w:val="0097441D"/>
    <w:rsid w:val="009819B1"/>
    <w:rsid w:val="00982981"/>
    <w:rsid w:val="00983C91"/>
    <w:rsid w:val="00984E42"/>
    <w:rsid w:val="009905C2"/>
    <w:rsid w:val="009913FB"/>
    <w:rsid w:val="00992D10"/>
    <w:rsid w:val="00992FB5"/>
    <w:rsid w:val="00992FC0"/>
    <w:rsid w:val="00994059"/>
    <w:rsid w:val="00994705"/>
    <w:rsid w:val="00994A66"/>
    <w:rsid w:val="00995BA2"/>
    <w:rsid w:val="0099628E"/>
    <w:rsid w:val="009965BA"/>
    <w:rsid w:val="00997698"/>
    <w:rsid w:val="009979E5"/>
    <w:rsid w:val="00997AFF"/>
    <w:rsid w:val="009A32B2"/>
    <w:rsid w:val="009A3426"/>
    <w:rsid w:val="009A34C2"/>
    <w:rsid w:val="009A4D3A"/>
    <w:rsid w:val="009A5221"/>
    <w:rsid w:val="009A70B4"/>
    <w:rsid w:val="009A7BA1"/>
    <w:rsid w:val="009B09B5"/>
    <w:rsid w:val="009B0C8D"/>
    <w:rsid w:val="009B11CB"/>
    <w:rsid w:val="009B154F"/>
    <w:rsid w:val="009B15B7"/>
    <w:rsid w:val="009B3074"/>
    <w:rsid w:val="009B5A7D"/>
    <w:rsid w:val="009C11C7"/>
    <w:rsid w:val="009C1BC8"/>
    <w:rsid w:val="009C3AA7"/>
    <w:rsid w:val="009C4BD1"/>
    <w:rsid w:val="009C5F7D"/>
    <w:rsid w:val="009C68D9"/>
    <w:rsid w:val="009D0A62"/>
    <w:rsid w:val="009D151C"/>
    <w:rsid w:val="009D1563"/>
    <w:rsid w:val="009D4BC5"/>
    <w:rsid w:val="009D569D"/>
    <w:rsid w:val="009D7105"/>
    <w:rsid w:val="009D7ECB"/>
    <w:rsid w:val="009E0321"/>
    <w:rsid w:val="009E1435"/>
    <w:rsid w:val="009E17DC"/>
    <w:rsid w:val="009E3456"/>
    <w:rsid w:val="009E5938"/>
    <w:rsid w:val="009E5F8E"/>
    <w:rsid w:val="009E7105"/>
    <w:rsid w:val="009F06D5"/>
    <w:rsid w:val="009F2701"/>
    <w:rsid w:val="009F3ACC"/>
    <w:rsid w:val="009F6942"/>
    <w:rsid w:val="009F6F10"/>
    <w:rsid w:val="009F74A3"/>
    <w:rsid w:val="009F7D24"/>
    <w:rsid w:val="009F7FFD"/>
    <w:rsid w:val="00A0002D"/>
    <w:rsid w:val="00A00E88"/>
    <w:rsid w:val="00A00F41"/>
    <w:rsid w:val="00A01A60"/>
    <w:rsid w:val="00A03EDE"/>
    <w:rsid w:val="00A0513F"/>
    <w:rsid w:val="00A075B0"/>
    <w:rsid w:val="00A1204C"/>
    <w:rsid w:val="00A136BA"/>
    <w:rsid w:val="00A13870"/>
    <w:rsid w:val="00A16680"/>
    <w:rsid w:val="00A2087D"/>
    <w:rsid w:val="00A213F0"/>
    <w:rsid w:val="00A25743"/>
    <w:rsid w:val="00A27C52"/>
    <w:rsid w:val="00A32460"/>
    <w:rsid w:val="00A328EC"/>
    <w:rsid w:val="00A362F5"/>
    <w:rsid w:val="00A367E5"/>
    <w:rsid w:val="00A37334"/>
    <w:rsid w:val="00A374D3"/>
    <w:rsid w:val="00A43D58"/>
    <w:rsid w:val="00A43E46"/>
    <w:rsid w:val="00A44B3D"/>
    <w:rsid w:val="00A46CEF"/>
    <w:rsid w:val="00A5212D"/>
    <w:rsid w:val="00A5329B"/>
    <w:rsid w:val="00A554B4"/>
    <w:rsid w:val="00A564E9"/>
    <w:rsid w:val="00A57A15"/>
    <w:rsid w:val="00A607D4"/>
    <w:rsid w:val="00A61F5B"/>
    <w:rsid w:val="00A628C2"/>
    <w:rsid w:val="00A64A75"/>
    <w:rsid w:val="00A6508F"/>
    <w:rsid w:val="00A65853"/>
    <w:rsid w:val="00A65C2C"/>
    <w:rsid w:val="00A663CE"/>
    <w:rsid w:val="00A7194D"/>
    <w:rsid w:val="00A7622A"/>
    <w:rsid w:val="00A7629E"/>
    <w:rsid w:val="00A77F23"/>
    <w:rsid w:val="00A8053F"/>
    <w:rsid w:val="00A80613"/>
    <w:rsid w:val="00A80CDB"/>
    <w:rsid w:val="00A80F34"/>
    <w:rsid w:val="00A812E8"/>
    <w:rsid w:val="00A83618"/>
    <w:rsid w:val="00A846F9"/>
    <w:rsid w:val="00A84B15"/>
    <w:rsid w:val="00A85741"/>
    <w:rsid w:val="00A91722"/>
    <w:rsid w:val="00A9247C"/>
    <w:rsid w:val="00A92C03"/>
    <w:rsid w:val="00A95587"/>
    <w:rsid w:val="00A969F5"/>
    <w:rsid w:val="00A972FB"/>
    <w:rsid w:val="00AA03BF"/>
    <w:rsid w:val="00AA0DA9"/>
    <w:rsid w:val="00AA34CE"/>
    <w:rsid w:val="00AA3591"/>
    <w:rsid w:val="00AA4CE5"/>
    <w:rsid w:val="00AA5D84"/>
    <w:rsid w:val="00AA7D31"/>
    <w:rsid w:val="00AB0722"/>
    <w:rsid w:val="00AB0916"/>
    <w:rsid w:val="00AB19CE"/>
    <w:rsid w:val="00AB36E1"/>
    <w:rsid w:val="00AB4682"/>
    <w:rsid w:val="00AB513F"/>
    <w:rsid w:val="00AB63F7"/>
    <w:rsid w:val="00AB727F"/>
    <w:rsid w:val="00AC0587"/>
    <w:rsid w:val="00AC2571"/>
    <w:rsid w:val="00AC2F6F"/>
    <w:rsid w:val="00AC32F5"/>
    <w:rsid w:val="00AC3503"/>
    <w:rsid w:val="00AC3C7C"/>
    <w:rsid w:val="00AC40CD"/>
    <w:rsid w:val="00AC4436"/>
    <w:rsid w:val="00AC56D4"/>
    <w:rsid w:val="00AC61B4"/>
    <w:rsid w:val="00AC67FF"/>
    <w:rsid w:val="00AC7209"/>
    <w:rsid w:val="00AC7DCB"/>
    <w:rsid w:val="00AD0156"/>
    <w:rsid w:val="00AD0C2C"/>
    <w:rsid w:val="00AD20CF"/>
    <w:rsid w:val="00AD29F1"/>
    <w:rsid w:val="00AD4C05"/>
    <w:rsid w:val="00AD4C46"/>
    <w:rsid w:val="00AD4F43"/>
    <w:rsid w:val="00AD649F"/>
    <w:rsid w:val="00AD6CC6"/>
    <w:rsid w:val="00AE03EB"/>
    <w:rsid w:val="00AE0ECB"/>
    <w:rsid w:val="00AE110B"/>
    <w:rsid w:val="00AE1194"/>
    <w:rsid w:val="00AE1600"/>
    <w:rsid w:val="00AE1613"/>
    <w:rsid w:val="00AE4592"/>
    <w:rsid w:val="00AE766E"/>
    <w:rsid w:val="00AF08E1"/>
    <w:rsid w:val="00AF5D5B"/>
    <w:rsid w:val="00AF5DB2"/>
    <w:rsid w:val="00AF61AA"/>
    <w:rsid w:val="00AF66AD"/>
    <w:rsid w:val="00AF681D"/>
    <w:rsid w:val="00AF7412"/>
    <w:rsid w:val="00B02FFA"/>
    <w:rsid w:val="00B0415A"/>
    <w:rsid w:val="00B042F3"/>
    <w:rsid w:val="00B06252"/>
    <w:rsid w:val="00B071F2"/>
    <w:rsid w:val="00B12A1E"/>
    <w:rsid w:val="00B14172"/>
    <w:rsid w:val="00B20148"/>
    <w:rsid w:val="00B2115A"/>
    <w:rsid w:val="00B21615"/>
    <w:rsid w:val="00B22DE4"/>
    <w:rsid w:val="00B2305C"/>
    <w:rsid w:val="00B23480"/>
    <w:rsid w:val="00B25F0F"/>
    <w:rsid w:val="00B268CE"/>
    <w:rsid w:val="00B26E55"/>
    <w:rsid w:val="00B26F34"/>
    <w:rsid w:val="00B319A4"/>
    <w:rsid w:val="00B32FED"/>
    <w:rsid w:val="00B34154"/>
    <w:rsid w:val="00B34DB1"/>
    <w:rsid w:val="00B356A8"/>
    <w:rsid w:val="00B35D36"/>
    <w:rsid w:val="00B3660C"/>
    <w:rsid w:val="00B36E77"/>
    <w:rsid w:val="00B400AF"/>
    <w:rsid w:val="00B4176D"/>
    <w:rsid w:val="00B4206B"/>
    <w:rsid w:val="00B426D4"/>
    <w:rsid w:val="00B4350B"/>
    <w:rsid w:val="00B44EE4"/>
    <w:rsid w:val="00B46059"/>
    <w:rsid w:val="00B46D17"/>
    <w:rsid w:val="00B501F0"/>
    <w:rsid w:val="00B503E5"/>
    <w:rsid w:val="00B51657"/>
    <w:rsid w:val="00B51C9F"/>
    <w:rsid w:val="00B52CDE"/>
    <w:rsid w:val="00B53112"/>
    <w:rsid w:val="00B53C55"/>
    <w:rsid w:val="00B6024A"/>
    <w:rsid w:val="00B6095F"/>
    <w:rsid w:val="00B60976"/>
    <w:rsid w:val="00B60A8C"/>
    <w:rsid w:val="00B60CA4"/>
    <w:rsid w:val="00B6288D"/>
    <w:rsid w:val="00B632C4"/>
    <w:rsid w:val="00B66B4A"/>
    <w:rsid w:val="00B70662"/>
    <w:rsid w:val="00B7085C"/>
    <w:rsid w:val="00B71302"/>
    <w:rsid w:val="00B71B14"/>
    <w:rsid w:val="00B73978"/>
    <w:rsid w:val="00B74418"/>
    <w:rsid w:val="00B747E4"/>
    <w:rsid w:val="00B748CF"/>
    <w:rsid w:val="00B75517"/>
    <w:rsid w:val="00B76639"/>
    <w:rsid w:val="00B82463"/>
    <w:rsid w:val="00B843EC"/>
    <w:rsid w:val="00B84CE9"/>
    <w:rsid w:val="00B85FF5"/>
    <w:rsid w:val="00B861AA"/>
    <w:rsid w:val="00B87712"/>
    <w:rsid w:val="00B90A0D"/>
    <w:rsid w:val="00B93145"/>
    <w:rsid w:val="00B94DBA"/>
    <w:rsid w:val="00B96015"/>
    <w:rsid w:val="00BA1E6D"/>
    <w:rsid w:val="00BA3F76"/>
    <w:rsid w:val="00BA7489"/>
    <w:rsid w:val="00BA7B6F"/>
    <w:rsid w:val="00BB0231"/>
    <w:rsid w:val="00BB10D0"/>
    <w:rsid w:val="00BB207B"/>
    <w:rsid w:val="00BB2592"/>
    <w:rsid w:val="00BB3D79"/>
    <w:rsid w:val="00BB4AA2"/>
    <w:rsid w:val="00BB57FA"/>
    <w:rsid w:val="00BB5EE7"/>
    <w:rsid w:val="00BB60AE"/>
    <w:rsid w:val="00BB6B58"/>
    <w:rsid w:val="00BB7C15"/>
    <w:rsid w:val="00BC1D7E"/>
    <w:rsid w:val="00BC2089"/>
    <w:rsid w:val="00BC44FF"/>
    <w:rsid w:val="00BC47FB"/>
    <w:rsid w:val="00BC5627"/>
    <w:rsid w:val="00BC5EB6"/>
    <w:rsid w:val="00BC67A2"/>
    <w:rsid w:val="00BC6A15"/>
    <w:rsid w:val="00BD0B32"/>
    <w:rsid w:val="00BD2808"/>
    <w:rsid w:val="00BD34DF"/>
    <w:rsid w:val="00BD365C"/>
    <w:rsid w:val="00BD3C06"/>
    <w:rsid w:val="00BD4C23"/>
    <w:rsid w:val="00BD65A3"/>
    <w:rsid w:val="00BE0952"/>
    <w:rsid w:val="00BE0DF1"/>
    <w:rsid w:val="00BE100A"/>
    <w:rsid w:val="00BE12D1"/>
    <w:rsid w:val="00BE1BD4"/>
    <w:rsid w:val="00BE34CA"/>
    <w:rsid w:val="00BE3801"/>
    <w:rsid w:val="00BE3947"/>
    <w:rsid w:val="00BE43FF"/>
    <w:rsid w:val="00BF076D"/>
    <w:rsid w:val="00BF3BC2"/>
    <w:rsid w:val="00BF64E1"/>
    <w:rsid w:val="00BF6721"/>
    <w:rsid w:val="00BF6914"/>
    <w:rsid w:val="00BF767C"/>
    <w:rsid w:val="00C02AD7"/>
    <w:rsid w:val="00C03F26"/>
    <w:rsid w:val="00C0469E"/>
    <w:rsid w:val="00C05127"/>
    <w:rsid w:val="00C051FE"/>
    <w:rsid w:val="00C06062"/>
    <w:rsid w:val="00C062CE"/>
    <w:rsid w:val="00C06E66"/>
    <w:rsid w:val="00C07032"/>
    <w:rsid w:val="00C07145"/>
    <w:rsid w:val="00C0733E"/>
    <w:rsid w:val="00C10110"/>
    <w:rsid w:val="00C10506"/>
    <w:rsid w:val="00C11138"/>
    <w:rsid w:val="00C1258D"/>
    <w:rsid w:val="00C13663"/>
    <w:rsid w:val="00C14A4C"/>
    <w:rsid w:val="00C16B2E"/>
    <w:rsid w:val="00C171DE"/>
    <w:rsid w:val="00C1779C"/>
    <w:rsid w:val="00C20E2D"/>
    <w:rsid w:val="00C231C9"/>
    <w:rsid w:val="00C23407"/>
    <w:rsid w:val="00C2427D"/>
    <w:rsid w:val="00C24375"/>
    <w:rsid w:val="00C27F4A"/>
    <w:rsid w:val="00C32085"/>
    <w:rsid w:val="00C327BB"/>
    <w:rsid w:val="00C32A22"/>
    <w:rsid w:val="00C32C7E"/>
    <w:rsid w:val="00C32CE1"/>
    <w:rsid w:val="00C33301"/>
    <w:rsid w:val="00C3375F"/>
    <w:rsid w:val="00C33ED1"/>
    <w:rsid w:val="00C3471A"/>
    <w:rsid w:val="00C3472E"/>
    <w:rsid w:val="00C41656"/>
    <w:rsid w:val="00C4395E"/>
    <w:rsid w:val="00C45239"/>
    <w:rsid w:val="00C471BD"/>
    <w:rsid w:val="00C511AE"/>
    <w:rsid w:val="00C513F3"/>
    <w:rsid w:val="00C51A0A"/>
    <w:rsid w:val="00C52306"/>
    <w:rsid w:val="00C529A1"/>
    <w:rsid w:val="00C5418D"/>
    <w:rsid w:val="00C54A72"/>
    <w:rsid w:val="00C61438"/>
    <w:rsid w:val="00C632BC"/>
    <w:rsid w:val="00C63A40"/>
    <w:rsid w:val="00C64088"/>
    <w:rsid w:val="00C66854"/>
    <w:rsid w:val="00C70986"/>
    <w:rsid w:val="00C7143C"/>
    <w:rsid w:val="00C71A8C"/>
    <w:rsid w:val="00C729EA"/>
    <w:rsid w:val="00C72BC0"/>
    <w:rsid w:val="00C73543"/>
    <w:rsid w:val="00C735DD"/>
    <w:rsid w:val="00C73925"/>
    <w:rsid w:val="00C753A2"/>
    <w:rsid w:val="00C75613"/>
    <w:rsid w:val="00C81969"/>
    <w:rsid w:val="00C82840"/>
    <w:rsid w:val="00C833F3"/>
    <w:rsid w:val="00C83431"/>
    <w:rsid w:val="00C83AFB"/>
    <w:rsid w:val="00C85031"/>
    <w:rsid w:val="00C860CC"/>
    <w:rsid w:val="00C87CDB"/>
    <w:rsid w:val="00C9181F"/>
    <w:rsid w:val="00C9258E"/>
    <w:rsid w:val="00C92B3E"/>
    <w:rsid w:val="00C93688"/>
    <w:rsid w:val="00C94031"/>
    <w:rsid w:val="00C94347"/>
    <w:rsid w:val="00C961E6"/>
    <w:rsid w:val="00C97766"/>
    <w:rsid w:val="00C97F55"/>
    <w:rsid w:val="00CA068F"/>
    <w:rsid w:val="00CA085F"/>
    <w:rsid w:val="00CA15BE"/>
    <w:rsid w:val="00CA1DE5"/>
    <w:rsid w:val="00CA54C7"/>
    <w:rsid w:val="00CA6A6B"/>
    <w:rsid w:val="00CA77D6"/>
    <w:rsid w:val="00CB33EF"/>
    <w:rsid w:val="00CB35A5"/>
    <w:rsid w:val="00CB39DC"/>
    <w:rsid w:val="00CC16C6"/>
    <w:rsid w:val="00CC24C2"/>
    <w:rsid w:val="00CC3723"/>
    <w:rsid w:val="00CC4934"/>
    <w:rsid w:val="00CC5F79"/>
    <w:rsid w:val="00CC6ED7"/>
    <w:rsid w:val="00CC6FA4"/>
    <w:rsid w:val="00CC727D"/>
    <w:rsid w:val="00CC7DFC"/>
    <w:rsid w:val="00CD0654"/>
    <w:rsid w:val="00CD0B9B"/>
    <w:rsid w:val="00CD1996"/>
    <w:rsid w:val="00CD1B7D"/>
    <w:rsid w:val="00CD23A5"/>
    <w:rsid w:val="00CD323F"/>
    <w:rsid w:val="00CD47C2"/>
    <w:rsid w:val="00CD66CE"/>
    <w:rsid w:val="00CD6882"/>
    <w:rsid w:val="00CE2CFB"/>
    <w:rsid w:val="00CE2F64"/>
    <w:rsid w:val="00CE301B"/>
    <w:rsid w:val="00CE33FB"/>
    <w:rsid w:val="00CE5CA6"/>
    <w:rsid w:val="00CE634A"/>
    <w:rsid w:val="00CE6D36"/>
    <w:rsid w:val="00CE7E9A"/>
    <w:rsid w:val="00CF03B0"/>
    <w:rsid w:val="00CF2303"/>
    <w:rsid w:val="00CF2CAA"/>
    <w:rsid w:val="00CF33BD"/>
    <w:rsid w:val="00CF49BD"/>
    <w:rsid w:val="00CF4BC7"/>
    <w:rsid w:val="00CF5BB5"/>
    <w:rsid w:val="00CF5D08"/>
    <w:rsid w:val="00D01FFB"/>
    <w:rsid w:val="00D024F1"/>
    <w:rsid w:val="00D034F2"/>
    <w:rsid w:val="00D03E39"/>
    <w:rsid w:val="00D06A9B"/>
    <w:rsid w:val="00D06DE7"/>
    <w:rsid w:val="00D07BC7"/>
    <w:rsid w:val="00D11A16"/>
    <w:rsid w:val="00D14371"/>
    <w:rsid w:val="00D144E7"/>
    <w:rsid w:val="00D14807"/>
    <w:rsid w:val="00D14F27"/>
    <w:rsid w:val="00D16C04"/>
    <w:rsid w:val="00D174AF"/>
    <w:rsid w:val="00D203D2"/>
    <w:rsid w:val="00D22109"/>
    <w:rsid w:val="00D22284"/>
    <w:rsid w:val="00D22B16"/>
    <w:rsid w:val="00D25DCE"/>
    <w:rsid w:val="00D27EAB"/>
    <w:rsid w:val="00D324A4"/>
    <w:rsid w:val="00D33D81"/>
    <w:rsid w:val="00D358B2"/>
    <w:rsid w:val="00D35E38"/>
    <w:rsid w:val="00D37424"/>
    <w:rsid w:val="00D37C22"/>
    <w:rsid w:val="00D37E99"/>
    <w:rsid w:val="00D40B04"/>
    <w:rsid w:val="00D40D07"/>
    <w:rsid w:val="00D4367E"/>
    <w:rsid w:val="00D537D1"/>
    <w:rsid w:val="00D55679"/>
    <w:rsid w:val="00D560A9"/>
    <w:rsid w:val="00D56F17"/>
    <w:rsid w:val="00D56F28"/>
    <w:rsid w:val="00D5769F"/>
    <w:rsid w:val="00D61FC6"/>
    <w:rsid w:val="00D65D24"/>
    <w:rsid w:val="00D66760"/>
    <w:rsid w:val="00D66891"/>
    <w:rsid w:val="00D67B0D"/>
    <w:rsid w:val="00D707F2"/>
    <w:rsid w:val="00D70810"/>
    <w:rsid w:val="00D71E40"/>
    <w:rsid w:val="00D73216"/>
    <w:rsid w:val="00D736A9"/>
    <w:rsid w:val="00D73B66"/>
    <w:rsid w:val="00D755F9"/>
    <w:rsid w:val="00D75A29"/>
    <w:rsid w:val="00D761F3"/>
    <w:rsid w:val="00D76900"/>
    <w:rsid w:val="00D81B0A"/>
    <w:rsid w:val="00D830F5"/>
    <w:rsid w:val="00D84C32"/>
    <w:rsid w:val="00D84E8F"/>
    <w:rsid w:val="00D857AE"/>
    <w:rsid w:val="00D8592D"/>
    <w:rsid w:val="00D867F2"/>
    <w:rsid w:val="00D87FE5"/>
    <w:rsid w:val="00D9039D"/>
    <w:rsid w:val="00D90820"/>
    <w:rsid w:val="00D91AFA"/>
    <w:rsid w:val="00D92B45"/>
    <w:rsid w:val="00D93EA4"/>
    <w:rsid w:val="00D95446"/>
    <w:rsid w:val="00D95CFB"/>
    <w:rsid w:val="00D96E6B"/>
    <w:rsid w:val="00D96FB4"/>
    <w:rsid w:val="00D97154"/>
    <w:rsid w:val="00D9746F"/>
    <w:rsid w:val="00DA2F27"/>
    <w:rsid w:val="00DA3FD6"/>
    <w:rsid w:val="00DA4122"/>
    <w:rsid w:val="00DA4EF5"/>
    <w:rsid w:val="00DA50A8"/>
    <w:rsid w:val="00DA5468"/>
    <w:rsid w:val="00DA69DB"/>
    <w:rsid w:val="00DB0122"/>
    <w:rsid w:val="00DB16FB"/>
    <w:rsid w:val="00DB22CC"/>
    <w:rsid w:val="00DB314C"/>
    <w:rsid w:val="00DB324F"/>
    <w:rsid w:val="00DB5431"/>
    <w:rsid w:val="00DC1B21"/>
    <w:rsid w:val="00DC2211"/>
    <w:rsid w:val="00DC23BB"/>
    <w:rsid w:val="00DC6837"/>
    <w:rsid w:val="00DC7E09"/>
    <w:rsid w:val="00DD0B43"/>
    <w:rsid w:val="00DD1AD4"/>
    <w:rsid w:val="00DD1CAF"/>
    <w:rsid w:val="00DD280F"/>
    <w:rsid w:val="00DD2CF0"/>
    <w:rsid w:val="00DD3260"/>
    <w:rsid w:val="00DD3594"/>
    <w:rsid w:val="00DD5601"/>
    <w:rsid w:val="00DD6B4D"/>
    <w:rsid w:val="00DD7224"/>
    <w:rsid w:val="00DD7A80"/>
    <w:rsid w:val="00DD7CCE"/>
    <w:rsid w:val="00DE00A6"/>
    <w:rsid w:val="00DE0842"/>
    <w:rsid w:val="00DE0F54"/>
    <w:rsid w:val="00DE0FAC"/>
    <w:rsid w:val="00DE3B1F"/>
    <w:rsid w:val="00DE45DF"/>
    <w:rsid w:val="00DE4E4A"/>
    <w:rsid w:val="00DE5373"/>
    <w:rsid w:val="00DE7BAD"/>
    <w:rsid w:val="00DE7E12"/>
    <w:rsid w:val="00DF156E"/>
    <w:rsid w:val="00DF5027"/>
    <w:rsid w:val="00DF7E6B"/>
    <w:rsid w:val="00E00406"/>
    <w:rsid w:val="00E004FB"/>
    <w:rsid w:val="00E0104C"/>
    <w:rsid w:val="00E010C1"/>
    <w:rsid w:val="00E02083"/>
    <w:rsid w:val="00E042EA"/>
    <w:rsid w:val="00E04492"/>
    <w:rsid w:val="00E0468A"/>
    <w:rsid w:val="00E05A39"/>
    <w:rsid w:val="00E0643C"/>
    <w:rsid w:val="00E077A3"/>
    <w:rsid w:val="00E1043A"/>
    <w:rsid w:val="00E104D8"/>
    <w:rsid w:val="00E11CBB"/>
    <w:rsid w:val="00E12667"/>
    <w:rsid w:val="00E14658"/>
    <w:rsid w:val="00E14954"/>
    <w:rsid w:val="00E151DC"/>
    <w:rsid w:val="00E15BC4"/>
    <w:rsid w:val="00E15EE4"/>
    <w:rsid w:val="00E17843"/>
    <w:rsid w:val="00E22BE4"/>
    <w:rsid w:val="00E23329"/>
    <w:rsid w:val="00E25745"/>
    <w:rsid w:val="00E26884"/>
    <w:rsid w:val="00E27C33"/>
    <w:rsid w:val="00E33A68"/>
    <w:rsid w:val="00E34D21"/>
    <w:rsid w:val="00E35DB4"/>
    <w:rsid w:val="00E40C91"/>
    <w:rsid w:val="00E430E2"/>
    <w:rsid w:val="00E43CAB"/>
    <w:rsid w:val="00E44DAF"/>
    <w:rsid w:val="00E47ADF"/>
    <w:rsid w:val="00E47C60"/>
    <w:rsid w:val="00E50A65"/>
    <w:rsid w:val="00E5106C"/>
    <w:rsid w:val="00E52671"/>
    <w:rsid w:val="00E53D00"/>
    <w:rsid w:val="00E56199"/>
    <w:rsid w:val="00E56240"/>
    <w:rsid w:val="00E56FBF"/>
    <w:rsid w:val="00E57D90"/>
    <w:rsid w:val="00E61257"/>
    <w:rsid w:val="00E63CD6"/>
    <w:rsid w:val="00E64B5F"/>
    <w:rsid w:val="00E663CC"/>
    <w:rsid w:val="00E66D09"/>
    <w:rsid w:val="00E67B0A"/>
    <w:rsid w:val="00E67FA5"/>
    <w:rsid w:val="00E713B1"/>
    <w:rsid w:val="00E71BA3"/>
    <w:rsid w:val="00E7538F"/>
    <w:rsid w:val="00E7637D"/>
    <w:rsid w:val="00E774A8"/>
    <w:rsid w:val="00E8083B"/>
    <w:rsid w:val="00E834FE"/>
    <w:rsid w:val="00E83EDB"/>
    <w:rsid w:val="00E843F8"/>
    <w:rsid w:val="00E849C6"/>
    <w:rsid w:val="00E85692"/>
    <w:rsid w:val="00E85FAF"/>
    <w:rsid w:val="00E87133"/>
    <w:rsid w:val="00E90203"/>
    <w:rsid w:val="00E90744"/>
    <w:rsid w:val="00E92CB1"/>
    <w:rsid w:val="00E93464"/>
    <w:rsid w:val="00E97011"/>
    <w:rsid w:val="00EA1050"/>
    <w:rsid w:val="00EA1C1F"/>
    <w:rsid w:val="00EA4383"/>
    <w:rsid w:val="00EA5195"/>
    <w:rsid w:val="00EA5C0C"/>
    <w:rsid w:val="00EA7F03"/>
    <w:rsid w:val="00EB283B"/>
    <w:rsid w:val="00EB5848"/>
    <w:rsid w:val="00EB584E"/>
    <w:rsid w:val="00EB7ED3"/>
    <w:rsid w:val="00EC019D"/>
    <w:rsid w:val="00EC0B86"/>
    <w:rsid w:val="00EC392F"/>
    <w:rsid w:val="00EC413C"/>
    <w:rsid w:val="00EC41D7"/>
    <w:rsid w:val="00EC6045"/>
    <w:rsid w:val="00EC7B91"/>
    <w:rsid w:val="00ED06E9"/>
    <w:rsid w:val="00ED159F"/>
    <w:rsid w:val="00ED2836"/>
    <w:rsid w:val="00ED2B7B"/>
    <w:rsid w:val="00ED672A"/>
    <w:rsid w:val="00ED7AAE"/>
    <w:rsid w:val="00EE087E"/>
    <w:rsid w:val="00EE10FA"/>
    <w:rsid w:val="00EE31BB"/>
    <w:rsid w:val="00EE3985"/>
    <w:rsid w:val="00EE4A9B"/>
    <w:rsid w:val="00EE4C86"/>
    <w:rsid w:val="00EF181E"/>
    <w:rsid w:val="00EF41E2"/>
    <w:rsid w:val="00EF4622"/>
    <w:rsid w:val="00EF570A"/>
    <w:rsid w:val="00EF5D3A"/>
    <w:rsid w:val="00F0020C"/>
    <w:rsid w:val="00F015F4"/>
    <w:rsid w:val="00F01734"/>
    <w:rsid w:val="00F01949"/>
    <w:rsid w:val="00F04B5C"/>
    <w:rsid w:val="00F05B83"/>
    <w:rsid w:val="00F06D68"/>
    <w:rsid w:val="00F06F76"/>
    <w:rsid w:val="00F1089A"/>
    <w:rsid w:val="00F11241"/>
    <w:rsid w:val="00F115BA"/>
    <w:rsid w:val="00F12394"/>
    <w:rsid w:val="00F13374"/>
    <w:rsid w:val="00F147EB"/>
    <w:rsid w:val="00F153ED"/>
    <w:rsid w:val="00F1548A"/>
    <w:rsid w:val="00F17502"/>
    <w:rsid w:val="00F17CB4"/>
    <w:rsid w:val="00F21F1F"/>
    <w:rsid w:val="00F22B10"/>
    <w:rsid w:val="00F24388"/>
    <w:rsid w:val="00F263AF"/>
    <w:rsid w:val="00F26589"/>
    <w:rsid w:val="00F27898"/>
    <w:rsid w:val="00F27BEB"/>
    <w:rsid w:val="00F30384"/>
    <w:rsid w:val="00F304CE"/>
    <w:rsid w:val="00F30B7A"/>
    <w:rsid w:val="00F30E3B"/>
    <w:rsid w:val="00F32AAD"/>
    <w:rsid w:val="00F339CD"/>
    <w:rsid w:val="00F35629"/>
    <w:rsid w:val="00F35887"/>
    <w:rsid w:val="00F3734A"/>
    <w:rsid w:val="00F37BE8"/>
    <w:rsid w:val="00F4031C"/>
    <w:rsid w:val="00F40E04"/>
    <w:rsid w:val="00F418FF"/>
    <w:rsid w:val="00F425CA"/>
    <w:rsid w:val="00F43808"/>
    <w:rsid w:val="00F45A98"/>
    <w:rsid w:val="00F500C0"/>
    <w:rsid w:val="00F53D10"/>
    <w:rsid w:val="00F54407"/>
    <w:rsid w:val="00F5499A"/>
    <w:rsid w:val="00F6002B"/>
    <w:rsid w:val="00F60E78"/>
    <w:rsid w:val="00F6215E"/>
    <w:rsid w:val="00F67CF9"/>
    <w:rsid w:val="00F71AA4"/>
    <w:rsid w:val="00F720B9"/>
    <w:rsid w:val="00F72829"/>
    <w:rsid w:val="00F72D0C"/>
    <w:rsid w:val="00F72F75"/>
    <w:rsid w:val="00F73BC0"/>
    <w:rsid w:val="00F753B7"/>
    <w:rsid w:val="00F75BD5"/>
    <w:rsid w:val="00F764D7"/>
    <w:rsid w:val="00F76D1E"/>
    <w:rsid w:val="00F81736"/>
    <w:rsid w:val="00F86481"/>
    <w:rsid w:val="00F917B8"/>
    <w:rsid w:val="00F92AF8"/>
    <w:rsid w:val="00F93271"/>
    <w:rsid w:val="00F93D5F"/>
    <w:rsid w:val="00F95634"/>
    <w:rsid w:val="00F968F8"/>
    <w:rsid w:val="00F969DF"/>
    <w:rsid w:val="00FA1137"/>
    <w:rsid w:val="00FA2B30"/>
    <w:rsid w:val="00FA4239"/>
    <w:rsid w:val="00FA4F8A"/>
    <w:rsid w:val="00FA5061"/>
    <w:rsid w:val="00FA688E"/>
    <w:rsid w:val="00FA782E"/>
    <w:rsid w:val="00FB0470"/>
    <w:rsid w:val="00FB05E5"/>
    <w:rsid w:val="00FB11E8"/>
    <w:rsid w:val="00FB2D1F"/>
    <w:rsid w:val="00FB3597"/>
    <w:rsid w:val="00FB39D6"/>
    <w:rsid w:val="00FC498B"/>
    <w:rsid w:val="00FC57CB"/>
    <w:rsid w:val="00FC7F31"/>
    <w:rsid w:val="00FD036C"/>
    <w:rsid w:val="00FD0B70"/>
    <w:rsid w:val="00FD2260"/>
    <w:rsid w:val="00FD2D2A"/>
    <w:rsid w:val="00FD50DD"/>
    <w:rsid w:val="00FD594E"/>
    <w:rsid w:val="00FD7B46"/>
    <w:rsid w:val="00FE1F46"/>
    <w:rsid w:val="00FE2160"/>
    <w:rsid w:val="00FE3BD5"/>
    <w:rsid w:val="00FE401A"/>
    <w:rsid w:val="00FE604C"/>
    <w:rsid w:val="00FE64BF"/>
    <w:rsid w:val="00FF11DA"/>
    <w:rsid w:val="00FF1F8A"/>
    <w:rsid w:val="00FF39BF"/>
    <w:rsid w:val="00FF444A"/>
    <w:rsid w:val="00FF6521"/>
    <w:rsid w:val="00FF6B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F1A1EB"/>
  <w15:docId w15:val="{A36344B5-2077-44B3-8E6B-87C407163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E64E2"/>
    <w:pPr>
      <w:jc w:val="both"/>
    </w:pPr>
    <w:rPr>
      <w:rFonts w:ascii="Arial" w:hAnsi="Arial" w:cs="Arial"/>
      <w:bCs/>
      <w:iCs/>
    </w:rPr>
  </w:style>
  <w:style w:type="paragraph" w:styleId="Nadpis1">
    <w:name w:val="heading 1"/>
    <w:basedOn w:val="Normln"/>
    <w:next w:val="Normln"/>
    <w:qFormat/>
    <w:rsid w:val="003E64E2"/>
    <w:pPr>
      <w:keepNext/>
      <w:jc w:val="center"/>
      <w:outlineLvl w:val="0"/>
    </w:pPr>
    <w:rPr>
      <w:b/>
      <w:bCs w:val="0"/>
      <w:kern w:val="32"/>
      <w:sz w:val="28"/>
      <w:szCs w:val="32"/>
    </w:rPr>
  </w:style>
  <w:style w:type="paragraph" w:styleId="Nadpis2">
    <w:name w:val="heading 2"/>
    <w:basedOn w:val="Normln"/>
    <w:next w:val="Normln"/>
    <w:qFormat/>
    <w:rsid w:val="00C06062"/>
    <w:pPr>
      <w:keepNext/>
      <w:spacing w:before="120" w:after="60"/>
      <w:outlineLvl w:val="1"/>
    </w:pPr>
    <w:rPr>
      <w:b/>
      <w:bCs w:val="0"/>
      <w:iCs w:val="0"/>
      <w:szCs w:val="28"/>
    </w:rPr>
  </w:style>
  <w:style w:type="paragraph" w:styleId="Nadpis3">
    <w:name w:val="heading 3"/>
    <w:basedOn w:val="Normln"/>
    <w:next w:val="Normln"/>
    <w:link w:val="Nadpis3Char"/>
    <w:qFormat/>
    <w:rsid w:val="003E64E2"/>
    <w:pPr>
      <w:keepNext/>
      <w:spacing w:before="120" w:after="60"/>
      <w:outlineLvl w:val="2"/>
    </w:pPr>
    <w:rPr>
      <w:b/>
      <w:bCs w:val="0"/>
      <w:szCs w:val="26"/>
      <w:u w:val="singl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Odrky">
    <w:name w:val="Odrážky"/>
    <w:basedOn w:val="Bezseznamu"/>
    <w:rsid w:val="00C06062"/>
    <w:pPr>
      <w:numPr>
        <w:numId w:val="1"/>
      </w:numPr>
    </w:pPr>
  </w:style>
  <w:style w:type="paragraph" w:customStyle="1" w:styleId="slovnodstavc">
    <w:name w:val="Číslování odstavců"/>
    <w:basedOn w:val="Normln"/>
    <w:rsid w:val="00286505"/>
    <w:pPr>
      <w:numPr>
        <w:numId w:val="13"/>
      </w:numPr>
      <w:spacing w:before="120" w:after="60"/>
      <w:jc w:val="center"/>
    </w:pPr>
    <w:rPr>
      <w:rFonts w:cs="Times New Roman"/>
      <w:b/>
      <w:bCs w:val="0"/>
    </w:rPr>
  </w:style>
  <w:style w:type="numbering" w:customStyle="1" w:styleId="slovnvcerovov">
    <w:name w:val="Číslování víceúrovňové"/>
    <w:basedOn w:val="Bezseznamu"/>
    <w:rsid w:val="00C06062"/>
    <w:pPr>
      <w:numPr>
        <w:numId w:val="14"/>
      </w:numPr>
    </w:pPr>
  </w:style>
  <w:style w:type="paragraph" w:customStyle="1" w:styleId="1">
    <w:name w:val="1"/>
    <w:aliases w:val="5 řádku (VnPr atd.)"/>
    <w:basedOn w:val="Normln"/>
    <w:rsid w:val="00637862"/>
    <w:pPr>
      <w:spacing w:line="360" w:lineRule="auto"/>
    </w:pPr>
  </w:style>
  <w:style w:type="paragraph" w:styleId="Zhlav">
    <w:name w:val="header"/>
    <w:basedOn w:val="Normln"/>
    <w:link w:val="ZhlavChar"/>
    <w:rsid w:val="00A27C52"/>
    <w:pPr>
      <w:tabs>
        <w:tab w:val="center" w:pos="4536"/>
        <w:tab w:val="right" w:pos="9072"/>
      </w:tabs>
    </w:pPr>
  </w:style>
  <w:style w:type="paragraph" w:styleId="Zpat">
    <w:name w:val="footer"/>
    <w:basedOn w:val="Normln"/>
    <w:rsid w:val="00CB35A5"/>
    <w:pPr>
      <w:tabs>
        <w:tab w:val="center" w:pos="4536"/>
        <w:tab w:val="right" w:pos="9072"/>
      </w:tabs>
    </w:pPr>
    <w:rPr>
      <w:sz w:val="16"/>
    </w:rPr>
  </w:style>
  <w:style w:type="paragraph" w:customStyle="1" w:styleId="Vlevo">
    <w:name w:val="Vlevo"/>
    <w:basedOn w:val="Nadpis1"/>
    <w:rsid w:val="00C06062"/>
    <w:pPr>
      <w:jc w:val="left"/>
    </w:pPr>
    <w:rPr>
      <w:b w:val="0"/>
      <w:sz w:val="20"/>
    </w:rPr>
  </w:style>
  <w:style w:type="paragraph" w:customStyle="1" w:styleId="Vpravo">
    <w:name w:val="Vpravo"/>
    <w:basedOn w:val="Nadpis1"/>
    <w:rsid w:val="005A18EA"/>
    <w:pPr>
      <w:jc w:val="right"/>
    </w:pPr>
    <w:rPr>
      <w:b w:val="0"/>
      <w:sz w:val="20"/>
      <w:szCs w:val="20"/>
    </w:rPr>
  </w:style>
  <w:style w:type="paragraph" w:customStyle="1" w:styleId="Nasted">
    <w:name w:val="Na střed"/>
    <w:basedOn w:val="Nadpis1"/>
    <w:rsid w:val="0050167C"/>
    <w:rPr>
      <w:b w:val="0"/>
      <w:sz w:val="20"/>
    </w:rPr>
  </w:style>
  <w:style w:type="paragraph" w:customStyle="1" w:styleId="Tun">
    <w:name w:val="Tučné"/>
    <w:basedOn w:val="Normln"/>
    <w:link w:val="TunChar"/>
    <w:rsid w:val="004E463C"/>
    <w:rPr>
      <w:b/>
      <w:bCs w:val="0"/>
      <w:iCs w:val="0"/>
    </w:rPr>
  </w:style>
  <w:style w:type="paragraph" w:customStyle="1" w:styleId="Nadpis3modr">
    <w:name w:val="Nadpis 3 modrý"/>
    <w:basedOn w:val="Normln"/>
    <w:rsid w:val="00A03EDE"/>
    <w:pPr>
      <w:spacing w:before="120" w:after="60"/>
    </w:pPr>
    <w:rPr>
      <w:b/>
      <w:color w:val="00458A"/>
    </w:rPr>
  </w:style>
  <w:style w:type="paragraph" w:customStyle="1" w:styleId="Mka">
    <w:name w:val="Mřížka"/>
    <w:basedOn w:val="Normln"/>
    <w:qFormat/>
    <w:rsid w:val="004E463C"/>
    <w:pPr>
      <w:jc w:val="center"/>
    </w:pPr>
    <w:rPr>
      <w:rFonts w:eastAsia="MS Mincho"/>
      <w:lang w:val="en-US" w:eastAsia="en-US"/>
    </w:rPr>
  </w:style>
  <w:style w:type="paragraph" w:customStyle="1" w:styleId="Odsazenodrky">
    <w:name w:val="Odsazené odrážky"/>
    <w:basedOn w:val="Normln"/>
    <w:rsid w:val="00A03EDE"/>
    <w:pPr>
      <w:numPr>
        <w:numId w:val="8"/>
      </w:numPr>
    </w:pPr>
  </w:style>
  <w:style w:type="paragraph" w:customStyle="1" w:styleId="Odsazenodrky-1">
    <w:name w:val="Odsazené odrážky - 1"/>
    <w:aliases w:val="5 řádku"/>
    <w:basedOn w:val="Odsazenodrky"/>
    <w:rsid w:val="003373AE"/>
    <w:pPr>
      <w:spacing w:line="360" w:lineRule="auto"/>
      <w:ind w:left="1135" w:hanging="284"/>
    </w:pPr>
  </w:style>
  <w:style w:type="character" w:customStyle="1" w:styleId="TunChar">
    <w:name w:val="Tučné Char"/>
    <w:link w:val="Tun"/>
    <w:rsid w:val="003373AE"/>
    <w:rPr>
      <w:rFonts w:ascii="Arial" w:hAnsi="Arial" w:cs="Arial"/>
      <w:b/>
      <w:lang w:val="cs-CZ" w:eastAsia="cs-CZ" w:bidi="ar-SA"/>
    </w:rPr>
  </w:style>
  <w:style w:type="character" w:styleId="slostrnky">
    <w:name w:val="page number"/>
    <w:rsid w:val="007E52FF"/>
    <w:rPr>
      <w:rFonts w:ascii="Arial" w:hAnsi="Arial"/>
      <w:sz w:val="16"/>
    </w:rPr>
  </w:style>
  <w:style w:type="paragraph" w:styleId="Textbubliny">
    <w:name w:val="Balloon Text"/>
    <w:basedOn w:val="Normln"/>
    <w:link w:val="TextbublinyChar"/>
    <w:rsid w:val="004E5574"/>
    <w:rPr>
      <w:rFonts w:ascii="Segoe UI" w:hAnsi="Segoe UI" w:cs="Times New Roman"/>
      <w:sz w:val="18"/>
      <w:szCs w:val="18"/>
    </w:rPr>
  </w:style>
  <w:style w:type="character" w:customStyle="1" w:styleId="TextbublinyChar">
    <w:name w:val="Text bubliny Char"/>
    <w:link w:val="Textbubliny"/>
    <w:rsid w:val="004E5574"/>
    <w:rPr>
      <w:rFonts w:ascii="Segoe UI" w:hAnsi="Segoe UI" w:cs="Segoe UI"/>
      <w:bCs/>
      <w:iCs/>
      <w:sz w:val="18"/>
      <w:szCs w:val="18"/>
    </w:rPr>
  </w:style>
  <w:style w:type="paragraph" w:customStyle="1" w:styleId="Nomln">
    <w:name w:val="Nomální"/>
    <w:basedOn w:val="Normln"/>
    <w:rsid w:val="00F13374"/>
    <w:pPr>
      <w:spacing w:before="120"/>
      <w:ind w:firstLine="851"/>
      <w:jc w:val="left"/>
    </w:pPr>
    <w:rPr>
      <w:rFonts w:ascii="Times New Roman" w:hAnsi="Times New Roman" w:cs="Times New Roman"/>
      <w:bCs w:val="0"/>
      <w:iCs w:val="0"/>
      <w:sz w:val="24"/>
    </w:rPr>
  </w:style>
  <w:style w:type="paragraph" w:customStyle="1" w:styleId="Default">
    <w:name w:val="Default"/>
    <w:rsid w:val="00E43CAB"/>
    <w:pPr>
      <w:autoSpaceDE w:val="0"/>
      <w:autoSpaceDN w:val="0"/>
      <w:adjustRightInd w:val="0"/>
    </w:pPr>
    <w:rPr>
      <w:color w:val="000000"/>
      <w:sz w:val="24"/>
      <w:szCs w:val="24"/>
    </w:rPr>
  </w:style>
  <w:style w:type="character" w:customStyle="1" w:styleId="Nadpis3Char">
    <w:name w:val="Nadpis 3 Char"/>
    <w:link w:val="Nadpis3"/>
    <w:locked/>
    <w:rsid w:val="00386F63"/>
    <w:rPr>
      <w:rFonts w:ascii="Arial" w:hAnsi="Arial" w:cs="Arial"/>
      <w:b/>
      <w:iCs/>
      <w:szCs w:val="26"/>
      <w:u w:val="single"/>
    </w:rPr>
  </w:style>
  <w:style w:type="table" w:customStyle="1" w:styleId="Calendar1">
    <w:name w:val="Calendar 1"/>
    <w:basedOn w:val="Normlntabulka"/>
    <w:uiPriority w:val="99"/>
    <w:qFormat/>
    <w:rsid w:val="003162A8"/>
    <w:rPr>
      <w:rFonts w:asciiTheme="minorHAnsi" w:eastAsiaTheme="minorEastAsia" w:hAnsiTheme="minorHAnsi" w:cstheme="minorBid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gkelc">
    <w:name w:val="hgkelc"/>
    <w:basedOn w:val="Standardnpsmoodstavce"/>
    <w:rsid w:val="00301F85"/>
  </w:style>
  <w:style w:type="character" w:styleId="Hypertextovodkaz">
    <w:name w:val="Hyperlink"/>
    <w:uiPriority w:val="99"/>
    <w:unhideWhenUsed/>
    <w:rsid w:val="0027332B"/>
    <w:rPr>
      <w:color w:val="0000FF"/>
      <w:u w:val="single"/>
    </w:rPr>
  </w:style>
  <w:style w:type="character" w:customStyle="1" w:styleId="ZhlavChar">
    <w:name w:val="Záhlaví Char"/>
    <w:basedOn w:val="Standardnpsmoodstavce"/>
    <w:link w:val="Zhlav"/>
    <w:rsid w:val="00CD47C2"/>
    <w:rPr>
      <w:rFonts w:ascii="Arial" w:hAnsi="Arial" w:cs="Arial"/>
      <w:bCs/>
      <w:iCs/>
    </w:rPr>
  </w:style>
  <w:style w:type="character" w:styleId="Nevyeenzmnka">
    <w:name w:val="Unresolved Mention"/>
    <w:basedOn w:val="Standardnpsmoodstavce"/>
    <w:uiPriority w:val="99"/>
    <w:semiHidden/>
    <w:unhideWhenUsed/>
    <w:rsid w:val="003B07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722458">
      <w:bodyDiv w:val="1"/>
      <w:marLeft w:val="0"/>
      <w:marRight w:val="0"/>
      <w:marTop w:val="0"/>
      <w:marBottom w:val="0"/>
      <w:divBdr>
        <w:top w:val="none" w:sz="0" w:space="0" w:color="auto"/>
        <w:left w:val="none" w:sz="0" w:space="0" w:color="auto"/>
        <w:bottom w:val="none" w:sz="0" w:space="0" w:color="auto"/>
        <w:right w:val="none" w:sz="0" w:space="0" w:color="auto"/>
      </w:divBdr>
    </w:div>
    <w:div w:id="853617766">
      <w:bodyDiv w:val="1"/>
      <w:marLeft w:val="0"/>
      <w:marRight w:val="0"/>
      <w:marTop w:val="0"/>
      <w:marBottom w:val="0"/>
      <w:divBdr>
        <w:top w:val="none" w:sz="0" w:space="0" w:color="auto"/>
        <w:left w:val="none" w:sz="0" w:space="0" w:color="auto"/>
        <w:bottom w:val="none" w:sz="0" w:space="0" w:color="auto"/>
        <w:right w:val="none" w:sz="0" w:space="0" w:color="auto"/>
      </w:divBdr>
    </w:div>
    <w:div w:id="153550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Fio\POSTA\FIO_BS\Soucinnost_od_cervence_2007\Policie%20&#268;R\Policie%20&#268;R%20-%20Brno\Policie%20&#268;R%20Brno\MUSTR_DATOVKA_PolicieCR_PK2.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7CFDFD-027A-4188-8DAF-02FDF00D1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MUSTR_DATOVKA_PolicieCR_PK2.dotx</Template>
  <TotalTime>2</TotalTime>
  <Pages>1</Pages>
  <Words>212</Words>
  <Characters>1257</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Dopis_vzor</vt:lpstr>
    </vt:vector>
  </TitlesOfParts>
  <Company>RMSYSTEM, a.s.</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Dopis_vzor</dc:title>
  <dc:creator>Tomáš Beránek</dc:creator>
  <cp:lastModifiedBy>duskovaa@ad.fio.cz</cp:lastModifiedBy>
  <cp:revision>3</cp:revision>
  <cp:lastPrinted>2024-08-14T08:58:00Z</cp:lastPrinted>
  <dcterms:created xsi:type="dcterms:W3CDTF">2026-08-20T09:28:00Z</dcterms:created>
  <dcterms:modified xsi:type="dcterms:W3CDTF">2026-08-20T09:30:00Z</dcterms:modified>
</cp:coreProperties>
</file>