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B62E6" w14:textId="77777777" w:rsidR="00A50DB6" w:rsidRDefault="00A50DB6" w:rsidP="00A50DB6">
      <w:pPr>
        <w:pageBreakBefore/>
      </w:pPr>
    </w:p>
    <w:p w14:paraId="252DEB65" w14:textId="77777777" w:rsidR="00A50DB6" w:rsidRDefault="00A50DB6" w:rsidP="00A50DB6"/>
    <w:p w14:paraId="6DAC535C" w14:textId="77777777" w:rsidR="00A50DB6" w:rsidRDefault="00A50DB6" w:rsidP="00A50DB6"/>
    <w:p w14:paraId="0706F02E" w14:textId="77777777" w:rsidR="00A50DB6" w:rsidRDefault="00A50DB6" w:rsidP="00A50DB6">
      <w:r>
        <w:tab/>
      </w:r>
      <w:r>
        <w:tab/>
      </w:r>
      <w:r>
        <w:tab/>
      </w:r>
      <w:r>
        <w:tab/>
      </w:r>
      <w:r>
        <w:tab/>
      </w:r>
      <w:r>
        <w:tab/>
        <w:t>Lavička Josef, JUDr. - soudní exekutor</w:t>
      </w:r>
    </w:p>
    <w:p w14:paraId="3038BCA6" w14:textId="77777777" w:rsidR="00A50DB6" w:rsidRDefault="00A50DB6" w:rsidP="00A50DB6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BA9FF07" w14:textId="77777777" w:rsidR="00A50DB6" w:rsidRDefault="00A50DB6" w:rsidP="00A50DB6">
      <w:r>
        <w:tab/>
      </w:r>
      <w:r>
        <w:tab/>
      </w:r>
      <w:r>
        <w:tab/>
      </w:r>
      <w:r>
        <w:tab/>
      </w:r>
      <w:r>
        <w:tab/>
      </w:r>
      <w:r>
        <w:tab/>
        <w:t>26. dubna 573/10</w:t>
      </w:r>
    </w:p>
    <w:p w14:paraId="13A97767" w14:textId="77777777" w:rsidR="00A50DB6" w:rsidRDefault="00A50DB6" w:rsidP="00A50DB6">
      <w:r>
        <w:tab/>
      </w:r>
      <w:r>
        <w:tab/>
      </w:r>
      <w:r>
        <w:tab/>
      </w:r>
      <w:r>
        <w:tab/>
      </w:r>
      <w:r>
        <w:tab/>
      </w:r>
      <w:r>
        <w:tab/>
        <w:t xml:space="preserve">350 </w:t>
      </w:r>
      <w:proofErr w:type="gramStart"/>
      <w:r>
        <w:t>02  Cheb</w:t>
      </w:r>
      <w:proofErr w:type="gramEnd"/>
    </w:p>
    <w:p w14:paraId="6756654F" w14:textId="77777777" w:rsidR="00A50DB6" w:rsidRDefault="00A50DB6" w:rsidP="00A50DB6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8797F0F" w14:textId="77777777" w:rsidR="00A50DB6" w:rsidRDefault="00A50DB6" w:rsidP="00A50DB6"/>
    <w:p w14:paraId="680C49D9" w14:textId="77777777" w:rsidR="00A50DB6" w:rsidRDefault="00A50DB6" w:rsidP="00A50DB6"/>
    <w:p w14:paraId="3A79FD26" w14:textId="77777777" w:rsidR="00A50DB6" w:rsidRDefault="00A50DB6" w:rsidP="00A50DB6"/>
    <w:p w14:paraId="74F1632F" w14:textId="77777777" w:rsidR="00A50DB6" w:rsidRPr="00B3197A" w:rsidRDefault="00A50DB6" w:rsidP="00A50DB6">
      <w:pPr>
        <w:spacing w:after="400"/>
        <w:jc w:val="right"/>
        <w:rPr>
          <w:rFonts w:ascii="Geneva" w:hAnsi="Geneva"/>
          <w:sz w:val="20"/>
          <w:szCs w:val="20"/>
        </w:rPr>
      </w:pPr>
      <w:r w:rsidRPr="00B3197A">
        <w:rPr>
          <w:rFonts w:ascii="Arial" w:hAnsi="Arial"/>
          <w:sz w:val="20"/>
          <w:szCs w:val="20"/>
        </w:rPr>
        <w:t xml:space="preserve">V Praze dne </w:t>
      </w:r>
      <w:r w:rsidRPr="00E64B98">
        <w:rPr>
          <w:rFonts w:ascii="Arial" w:hAnsi="Arial"/>
          <w:sz w:val="20"/>
          <w:szCs w:val="20"/>
        </w:rPr>
        <w:t>10.06.2026</w:t>
      </w:r>
    </w:p>
    <w:p w14:paraId="6B76EDBE" w14:textId="77777777" w:rsidR="00A50DB6" w:rsidRPr="00B3197A" w:rsidRDefault="00A50DB6" w:rsidP="00A50DB6">
      <w:pPr>
        <w:keepNext/>
        <w:jc w:val="both"/>
        <w:outlineLvl w:val="0"/>
        <w:rPr>
          <w:rFonts w:ascii="Arial" w:hAnsi="Arial" w:cs="Arial"/>
          <w:b/>
          <w:bCs/>
          <w:szCs w:val="20"/>
          <w:u w:val="single"/>
        </w:rPr>
      </w:pPr>
      <w:r w:rsidRPr="00B3197A">
        <w:rPr>
          <w:rFonts w:ascii="Arial" w:hAnsi="Arial" w:cs="Arial"/>
          <w:b/>
          <w:bCs/>
          <w:szCs w:val="20"/>
          <w:u w:val="single"/>
        </w:rPr>
        <w:t>Exekuční příka</w:t>
      </w:r>
      <w:r w:rsidRPr="00E64B98">
        <w:rPr>
          <w:rFonts w:ascii="Arial" w:hAnsi="Arial" w:cs="Arial"/>
          <w:b/>
          <w:bCs/>
          <w:szCs w:val="20"/>
          <w:u w:val="single"/>
        </w:rPr>
        <w:t>z 176EX00790/15</w:t>
      </w:r>
    </w:p>
    <w:p w14:paraId="4C8B92F9" w14:textId="77777777" w:rsidR="00A50DB6" w:rsidRPr="00B3197A" w:rsidRDefault="00A50DB6" w:rsidP="00A50DB6">
      <w:pPr>
        <w:jc w:val="both"/>
        <w:rPr>
          <w:rFonts w:ascii="Arial" w:hAnsi="Arial" w:cs="Arial"/>
          <w:b/>
          <w:bCs/>
          <w:szCs w:val="20"/>
        </w:rPr>
      </w:pPr>
    </w:p>
    <w:p w14:paraId="21924B87" w14:textId="77777777" w:rsidR="00A50DB6" w:rsidRPr="00B3197A" w:rsidRDefault="00A50DB6" w:rsidP="00A50DB6">
      <w:pPr>
        <w:jc w:val="both"/>
        <w:rPr>
          <w:rFonts w:ascii="Arial" w:hAnsi="Arial"/>
          <w:b/>
          <w:bCs/>
          <w:sz w:val="20"/>
          <w:szCs w:val="20"/>
        </w:rPr>
      </w:pPr>
      <w:r w:rsidRPr="00B3197A">
        <w:rPr>
          <w:rFonts w:ascii="Arial" w:hAnsi="Arial"/>
          <w:sz w:val="20"/>
          <w:szCs w:val="20"/>
        </w:rPr>
        <w:t>Oznamujeme Vám, že pan(í)</w:t>
      </w:r>
      <w:r w:rsidRPr="00363631">
        <w:rPr>
          <w:rFonts w:ascii="Arial" w:hAnsi="Arial"/>
          <w:b/>
          <w:bCs/>
          <w:sz w:val="20"/>
          <w:szCs w:val="20"/>
        </w:rPr>
        <w:t xml:space="preserve"> </w:t>
      </w:r>
      <w:proofErr w:type="spellStart"/>
      <w:r w:rsidRPr="00363631">
        <w:rPr>
          <w:rFonts w:ascii="Arial" w:hAnsi="Arial"/>
          <w:b/>
          <w:bCs/>
          <w:sz w:val="20"/>
          <w:szCs w:val="20"/>
        </w:rPr>
        <w:t>Weigert</w:t>
      </w:r>
      <w:proofErr w:type="spellEnd"/>
      <w:r w:rsidRPr="00363631">
        <w:rPr>
          <w:rFonts w:ascii="Arial" w:hAnsi="Arial"/>
          <w:b/>
          <w:bCs/>
          <w:sz w:val="20"/>
          <w:szCs w:val="20"/>
        </w:rPr>
        <w:t xml:space="preserve"> Tomáš,</w:t>
      </w:r>
      <w:r w:rsidRPr="00363631">
        <w:rPr>
          <w:rFonts w:ascii="Arial" w:hAnsi="Arial"/>
          <w:bCs/>
          <w:sz w:val="20"/>
          <w:szCs w:val="20"/>
        </w:rPr>
        <w:t xml:space="preserve"> nar. 17.01.1977</w:t>
      </w:r>
      <w:proofErr w:type="gramStart"/>
      <w:r w:rsidRPr="00363631">
        <w:rPr>
          <w:rFonts w:ascii="Arial" w:hAnsi="Arial"/>
          <w:bCs/>
          <w:sz w:val="20"/>
          <w:szCs w:val="20"/>
        </w:rPr>
        <w:t xml:space="preserve">, </w:t>
      </w:r>
      <w:r w:rsidRPr="00B3197A">
        <w:rPr>
          <w:rFonts w:ascii="Arial" w:hAnsi="Arial"/>
          <w:sz w:val="20"/>
          <w:szCs w:val="20"/>
        </w:rPr>
        <w:t xml:space="preserve"> </w:t>
      </w:r>
      <w:r w:rsidRPr="00B3197A">
        <w:rPr>
          <w:rFonts w:ascii="Arial" w:hAnsi="Arial"/>
          <w:b/>
          <w:bCs/>
          <w:sz w:val="20"/>
          <w:szCs w:val="20"/>
        </w:rPr>
        <w:t>ukončil</w:t>
      </w:r>
      <w:proofErr w:type="gramEnd"/>
      <w:r w:rsidRPr="00B3197A">
        <w:rPr>
          <w:rFonts w:ascii="Arial" w:hAnsi="Arial"/>
          <w:b/>
          <w:bCs/>
          <w:sz w:val="20"/>
          <w:szCs w:val="20"/>
        </w:rPr>
        <w:t xml:space="preserve">(a) pracovní poměr </w:t>
      </w:r>
    </w:p>
    <w:p w14:paraId="04683132" w14:textId="77777777" w:rsidR="00A50DB6" w:rsidRPr="00B3197A" w:rsidRDefault="00A50DB6" w:rsidP="00A50DB6">
      <w:pPr>
        <w:ind w:firstLine="720"/>
        <w:jc w:val="both"/>
        <w:rPr>
          <w:rFonts w:ascii="Arial" w:hAnsi="Arial"/>
          <w:b/>
          <w:bCs/>
          <w:sz w:val="20"/>
          <w:szCs w:val="20"/>
        </w:rPr>
      </w:pPr>
    </w:p>
    <w:p w14:paraId="2C33F2A7" w14:textId="77777777" w:rsidR="00A50DB6" w:rsidRPr="00B3197A" w:rsidRDefault="00A50DB6" w:rsidP="00A50DB6">
      <w:pPr>
        <w:jc w:val="both"/>
        <w:rPr>
          <w:rFonts w:ascii="Arial" w:hAnsi="Arial" w:cs="Arial"/>
          <w:b/>
          <w:bCs/>
          <w:szCs w:val="20"/>
        </w:rPr>
      </w:pPr>
      <w:r w:rsidRPr="00B3197A">
        <w:rPr>
          <w:rFonts w:ascii="Arial" w:hAnsi="Arial"/>
          <w:sz w:val="20"/>
          <w:szCs w:val="20"/>
        </w:rPr>
        <w:t xml:space="preserve">v Pražských službách, a.s. </w:t>
      </w:r>
      <w:r w:rsidRPr="00363631">
        <w:rPr>
          <w:rFonts w:ascii="Arial" w:hAnsi="Arial"/>
          <w:b/>
          <w:bCs/>
          <w:sz w:val="20"/>
          <w:szCs w:val="20"/>
        </w:rPr>
        <w:t>dne 04.06.2026</w:t>
      </w:r>
      <w:r w:rsidRPr="00363631">
        <w:rPr>
          <w:rFonts w:ascii="Arial" w:hAnsi="Arial" w:cs="Arial"/>
          <w:b/>
          <w:bCs/>
          <w:szCs w:val="20"/>
        </w:rPr>
        <w:t>.</w:t>
      </w:r>
      <w:r w:rsidRPr="00B3197A">
        <w:rPr>
          <w:rFonts w:ascii="Arial" w:hAnsi="Arial" w:cs="Arial"/>
          <w:b/>
          <w:bCs/>
          <w:szCs w:val="20"/>
        </w:rPr>
        <w:t xml:space="preserve"> </w:t>
      </w:r>
    </w:p>
    <w:p w14:paraId="5FF0BFF1" w14:textId="77777777" w:rsidR="00A50DB6" w:rsidRPr="00B3197A" w:rsidRDefault="00A50DB6" w:rsidP="00A50DB6">
      <w:pPr>
        <w:jc w:val="both"/>
        <w:rPr>
          <w:rFonts w:ascii="Arial" w:hAnsi="Arial" w:cs="Arial"/>
          <w:b/>
          <w:bCs/>
          <w:szCs w:val="20"/>
        </w:rPr>
      </w:pPr>
    </w:p>
    <w:p w14:paraId="32006122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</w:p>
    <w:p w14:paraId="539B345C" w14:textId="77777777" w:rsidR="00996D27" w:rsidRPr="0056285F" w:rsidRDefault="00B302A5" w:rsidP="00B302A5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Ve prospěch výše uvedeného příkazu bylo </w:t>
      </w:r>
      <w:r w:rsidRPr="0056285F">
        <w:rPr>
          <w:rFonts w:ascii="Arial" w:hAnsi="Arial"/>
          <w:b/>
          <w:bCs/>
          <w:sz w:val="20"/>
          <w:szCs w:val="20"/>
        </w:rPr>
        <w:t>sraženo 24 827,</w:t>
      </w:r>
      <w:proofErr w:type="gramStart"/>
      <w:r w:rsidRPr="0056285F">
        <w:rPr>
          <w:rFonts w:ascii="Arial" w:hAnsi="Arial"/>
          <w:b/>
          <w:bCs/>
          <w:sz w:val="20"/>
          <w:szCs w:val="20"/>
        </w:rPr>
        <w:t>-  Kč</w:t>
      </w:r>
      <w:proofErr w:type="gramEnd"/>
      <w:r w:rsidRPr="0056285F">
        <w:rPr>
          <w:rFonts w:ascii="Arial" w:hAnsi="Arial"/>
          <w:b/>
          <w:bCs/>
          <w:sz w:val="20"/>
          <w:szCs w:val="20"/>
        </w:rPr>
        <w:t>.</w:t>
      </w:r>
    </w:p>
    <w:p w14:paraId="0434938E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</w:p>
    <w:p w14:paraId="700D51CD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</w:p>
    <w:p w14:paraId="4A080D8C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  <w:r w:rsidRPr="00B3197A">
        <w:rPr>
          <w:rFonts w:ascii="Arial" w:hAnsi="Arial"/>
          <w:sz w:val="20"/>
          <w:szCs w:val="20"/>
        </w:rPr>
        <w:t>Nový zaměstnavatel mi není znám.</w:t>
      </w:r>
    </w:p>
    <w:p w14:paraId="31FC993D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</w:p>
    <w:p w14:paraId="428F89C8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</w:p>
    <w:p w14:paraId="17A5A895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</w:p>
    <w:p w14:paraId="49411752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  <w:r w:rsidRPr="00B3197A">
        <w:rPr>
          <w:rFonts w:ascii="Arial" w:hAnsi="Arial"/>
          <w:sz w:val="20"/>
          <w:szCs w:val="20"/>
        </w:rPr>
        <w:t>S pozdravem</w:t>
      </w:r>
    </w:p>
    <w:p w14:paraId="612891A8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</w:p>
    <w:p w14:paraId="6C68D74F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</w:p>
    <w:p w14:paraId="0D18E684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E64B98">
        <w:rPr>
          <w:rFonts w:ascii="Arial" w:hAnsi="Arial"/>
          <w:sz w:val="20"/>
          <w:szCs w:val="20"/>
        </w:rPr>
        <w:t>Irena Ostřížková</w:t>
      </w:r>
    </w:p>
    <w:p w14:paraId="0F501053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E64B98">
        <w:rPr>
          <w:rFonts w:ascii="Arial" w:hAnsi="Arial"/>
          <w:sz w:val="20"/>
          <w:szCs w:val="20"/>
        </w:rPr>
        <w:t>mzdová účetní</w:t>
      </w:r>
    </w:p>
    <w:p w14:paraId="0D8F06BD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  <w:t xml:space="preserve">Tel. </w:t>
      </w:r>
      <w:r w:rsidRPr="00E64B98">
        <w:rPr>
          <w:rFonts w:ascii="Arial" w:hAnsi="Arial"/>
          <w:sz w:val="20"/>
          <w:szCs w:val="20"/>
        </w:rPr>
        <w:t>284 091 117</w:t>
      </w:r>
    </w:p>
    <w:p w14:paraId="4302382F" w14:textId="77777777" w:rsidR="00A50DB6" w:rsidRPr="00E64B98" w:rsidRDefault="00A50DB6" w:rsidP="00A50DB6"/>
    <w:p w14:paraId="47322D67" w14:textId="77777777" w:rsidR="00A36758" w:rsidRPr="00A50DB6" w:rsidRDefault="00A36758" w:rsidP="00A50DB6"/>
    <w:sectPr w:rsidR="00A36758" w:rsidRPr="00A50D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BD360" w14:textId="77777777" w:rsidR="00696EDA" w:rsidRDefault="00696EDA" w:rsidP="003D12DF">
      <w:r>
        <w:separator/>
      </w:r>
    </w:p>
  </w:endnote>
  <w:endnote w:type="continuationSeparator" w:id="0">
    <w:p w14:paraId="19B1AFED" w14:textId="77777777" w:rsidR="00696EDA" w:rsidRDefault="00696EDA" w:rsidP="003D1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C1232" w14:textId="77777777" w:rsidR="00B54784" w:rsidRDefault="00B5478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1429" w14:textId="77777777" w:rsidR="00B54784" w:rsidRDefault="00B5478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44B51" w14:textId="77777777" w:rsidR="00B54784" w:rsidRDefault="00B547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D0CB0" w14:textId="77777777" w:rsidR="00696EDA" w:rsidRDefault="00696EDA" w:rsidP="003D12DF">
      <w:r>
        <w:separator/>
      </w:r>
    </w:p>
  </w:footnote>
  <w:footnote w:type="continuationSeparator" w:id="0">
    <w:p w14:paraId="49E5967B" w14:textId="77777777" w:rsidR="00696EDA" w:rsidRDefault="00696EDA" w:rsidP="003D1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74C47" w14:textId="77777777" w:rsidR="00B54784" w:rsidRDefault="00B5478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4E809" w14:textId="77777777" w:rsidR="00966D10" w:rsidRPr="00026411" w:rsidRDefault="00000000" w:rsidP="00026411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EE843E" wp14:editId="7554192F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7560310" cy="10576560"/>
          <wp:effectExtent l="0" t="0" r="0" b="0"/>
          <wp:wrapNone/>
          <wp:docPr id="1" name="Obrázek 3" descr="Obsah obrázku text, snímek obrazovky, Písmo, logo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Obsah obrázku text, snímek obrazovky, Písmo, logo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57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BCC76" w14:textId="77777777" w:rsidR="00B54784" w:rsidRDefault="00B5478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40E"/>
    <w:rsid w:val="00026411"/>
    <w:rsid w:val="000A2E40"/>
    <w:rsid w:val="001B72DE"/>
    <w:rsid w:val="0031750D"/>
    <w:rsid w:val="00324B1A"/>
    <w:rsid w:val="00363631"/>
    <w:rsid w:val="00373E02"/>
    <w:rsid w:val="003D12DF"/>
    <w:rsid w:val="004350E2"/>
    <w:rsid w:val="0043740E"/>
    <w:rsid w:val="004665D2"/>
    <w:rsid w:val="00491E2A"/>
    <w:rsid w:val="00495853"/>
    <w:rsid w:val="004A5339"/>
    <w:rsid w:val="004C7CAB"/>
    <w:rsid w:val="004F2242"/>
    <w:rsid w:val="00517F41"/>
    <w:rsid w:val="00521C7C"/>
    <w:rsid w:val="0056285F"/>
    <w:rsid w:val="0064049A"/>
    <w:rsid w:val="00696EDA"/>
    <w:rsid w:val="007234E2"/>
    <w:rsid w:val="00735AD4"/>
    <w:rsid w:val="008356AC"/>
    <w:rsid w:val="008A6269"/>
    <w:rsid w:val="008D7136"/>
    <w:rsid w:val="008E7619"/>
    <w:rsid w:val="00900BBD"/>
    <w:rsid w:val="00951264"/>
    <w:rsid w:val="00966D10"/>
    <w:rsid w:val="00996D27"/>
    <w:rsid w:val="00A36758"/>
    <w:rsid w:val="00A44EB2"/>
    <w:rsid w:val="00A50DB6"/>
    <w:rsid w:val="00AE53FC"/>
    <w:rsid w:val="00B302A5"/>
    <w:rsid w:val="00B3197A"/>
    <w:rsid w:val="00B54784"/>
    <w:rsid w:val="00C77094"/>
    <w:rsid w:val="00C847AC"/>
    <w:rsid w:val="00D26D84"/>
    <w:rsid w:val="00D322DE"/>
    <w:rsid w:val="00D93C88"/>
    <w:rsid w:val="00E64B98"/>
    <w:rsid w:val="00E67E4C"/>
    <w:rsid w:val="00F143F4"/>
    <w:rsid w:val="00F93B5B"/>
    <w:rsid w:val="00F94456"/>
    <w:rsid w:val="00FB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41E3C4"/>
  <w14:defaultImageDpi w14:val="96"/>
  <w15:docId w15:val="{2F694698-B060-43BD-9E7F-866632EA0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D12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12DF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3D12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12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1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sas\hybs\Desktop\PSAS_Hlavi&#269;kov&#253;%20pap&#237;r_ofici&#225;ln&#237;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0F7776E4CC044E9A42F3B6E29ED434" ma:contentTypeVersion="0" ma:contentTypeDescription="Vytvoří nový dokument" ma:contentTypeScope="" ma:versionID="27515c9a63d834bf194b6c673b6af3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751D0E-8E71-453E-A618-DE90D192EC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AD7A92-F789-4F29-BC4F-C2F747D8E8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47BD06-4194-40B3-98A2-064DC2BD816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PSAS_Hlavičkový papír_oficiální</Template>
  <TotalTime>1</TotalTime>
  <Pages>1</Pages>
  <Words>69</Words>
  <Characters>410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Hybš Jindřich</dc:creator>
  <cp:keywords/>
  <dc:description/>
  <cp:lastModifiedBy>Ostřížková Irena</cp:lastModifiedBy>
  <cp:revision>2</cp:revision>
  <dcterms:created xsi:type="dcterms:W3CDTF">2026-06-10T10:49:00Z</dcterms:created>
  <dcterms:modified xsi:type="dcterms:W3CDTF">2026-06-10T10:49:00Z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0x010100F10F7776E4CC044E9A42F3B6E29ED434</vt:lpwstr>
  </property>
</Properties>
</file>