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DC66A" w14:textId="0A4EB51E" w:rsidR="000103D1" w:rsidRDefault="00E2381F" w:rsidP="000103D1">
      <w:pPr>
        <w:framePr w:w="3668" w:h="1871" w:hRule="exact" w:hSpace="181" w:wrap="around" w:vAnchor="page" w:hAnchor="page" w:x="6675" w:y="2566" w:anchorLock="1"/>
        <w:spacing w:line="288" w:lineRule="auto"/>
        <w:rPr>
          <w:rFonts w:ascii="Geneva" w:hAnsi="Geneva"/>
        </w:rPr>
      </w:pPr>
      <w:r>
        <w:rPr>
          <w:rFonts w:ascii="Geneva" w:hAnsi="Geneva"/>
        </w:rPr>
        <w:t>JUDr. Josef Lavička</w:t>
      </w:r>
    </w:p>
    <w:p w14:paraId="60C4FF7C" w14:textId="6334030D" w:rsidR="000103D1" w:rsidRPr="000103D1" w:rsidRDefault="000103D1" w:rsidP="000103D1">
      <w:pPr>
        <w:framePr w:w="3668" w:h="1871" w:hRule="exact" w:hSpace="181" w:wrap="around" w:vAnchor="page" w:hAnchor="page" w:x="6675" w:y="2566" w:anchorLock="1"/>
        <w:spacing w:line="288" w:lineRule="auto"/>
        <w:rPr>
          <w:rFonts w:ascii="Geneva" w:hAnsi="Geneva"/>
        </w:rPr>
      </w:pPr>
      <w:r>
        <w:rPr>
          <w:rFonts w:ascii="Geneva" w:hAnsi="Geneva"/>
        </w:rPr>
        <w:t>soudní exekutor</w:t>
      </w:r>
    </w:p>
    <w:p w14:paraId="7AF6DD1D" w14:textId="11061A4F" w:rsidR="00A9742C" w:rsidRPr="00A9742C" w:rsidRDefault="00133962" w:rsidP="001E4A8C">
      <w:pPr>
        <w:framePr w:w="3668" w:h="1871" w:hRule="exact" w:hSpace="181" w:wrap="around" w:vAnchor="page" w:hAnchor="page" w:x="6675" w:y="2566" w:anchorLock="1"/>
        <w:spacing w:line="288" w:lineRule="auto"/>
        <w:rPr>
          <w:rFonts w:ascii="Geneva" w:hAnsi="Geneva"/>
        </w:rPr>
      </w:pPr>
      <w:r w:rsidRPr="00133962">
        <w:rPr>
          <w:rFonts w:ascii="Geneva" w:hAnsi="Geneva"/>
        </w:rPr>
        <w:t>26. dubna 10</w:t>
      </w:r>
      <w:r w:rsidRPr="00133962">
        <w:rPr>
          <w:rFonts w:ascii="Geneva" w:hAnsi="Geneva"/>
        </w:rPr>
        <w:br/>
        <w:t>350 02 Cheb</w:t>
      </w:r>
    </w:p>
    <w:tbl>
      <w:tblPr>
        <w:tblW w:w="9111" w:type="dxa"/>
        <w:tblInd w:w="-62" w:type="dxa"/>
        <w:tblLayout w:type="fixed"/>
        <w:tblLook w:val="00A0" w:firstRow="1" w:lastRow="0" w:firstColumn="1" w:lastColumn="0" w:noHBand="0" w:noVBand="0"/>
      </w:tblPr>
      <w:tblGrid>
        <w:gridCol w:w="2892"/>
        <w:gridCol w:w="1701"/>
        <w:gridCol w:w="2858"/>
        <w:gridCol w:w="1660"/>
      </w:tblGrid>
      <w:tr w:rsidR="00E52F5B" w14:paraId="7FD1637E" w14:textId="77777777" w:rsidTr="00A9742C">
        <w:trPr>
          <w:trHeight w:hRule="exact" w:val="609"/>
        </w:trPr>
        <w:tc>
          <w:tcPr>
            <w:tcW w:w="2892" w:type="dxa"/>
          </w:tcPr>
          <w:p w14:paraId="67E419DD" w14:textId="138222EB" w:rsidR="00E52F5B" w:rsidRDefault="00E52F5B">
            <w:pPr>
              <w:tabs>
                <w:tab w:val="center" w:pos="1280"/>
              </w:tabs>
              <w:spacing w:before="120" w:after="160"/>
              <w:rPr>
                <w:sz w:val="18"/>
              </w:rPr>
            </w:pPr>
          </w:p>
        </w:tc>
        <w:tc>
          <w:tcPr>
            <w:tcW w:w="1701" w:type="dxa"/>
          </w:tcPr>
          <w:p w14:paraId="34C132E4" w14:textId="3244BC99" w:rsidR="00E52F5B" w:rsidRDefault="00980FBC" w:rsidP="00930AA4">
            <w:pPr>
              <w:spacing w:before="120" w:after="160"/>
              <w:rPr>
                <w:sz w:val="18"/>
              </w:rPr>
            </w:pPr>
            <w:r>
              <w:rPr>
                <w:sz w:val="18"/>
              </w:rPr>
              <w:t>6</w:t>
            </w:r>
            <w:r w:rsidR="001C4328">
              <w:rPr>
                <w:sz w:val="18"/>
              </w:rPr>
              <w:t>/26</w:t>
            </w:r>
          </w:p>
        </w:tc>
        <w:tc>
          <w:tcPr>
            <w:tcW w:w="2858" w:type="dxa"/>
          </w:tcPr>
          <w:p w14:paraId="72CA151D" w14:textId="11321020" w:rsidR="00E52F5B" w:rsidRDefault="007A48F1">
            <w:pPr>
              <w:spacing w:before="120" w:after="16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A81D7D">
              <w:rPr>
                <w:sz w:val="18"/>
              </w:rPr>
              <w:t>Kaiglová</w:t>
            </w:r>
          </w:p>
        </w:tc>
        <w:tc>
          <w:tcPr>
            <w:tcW w:w="1660" w:type="dxa"/>
          </w:tcPr>
          <w:p w14:paraId="4D98F3E4" w14:textId="1E653050" w:rsidR="00E52F5B" w:rsidRDefault="00D30E96" w:rsidP="00C655CD">
            <w:pPr>
              <w:spacing w:before="120" w:after="160"/>
              <w:rPr>
                <w:sz w:val="18"/>
              </w:rPr>
            </w:pPr>
            <w:r>
              <w:rPr>
                <w:sz w:val="18"/>
              </w:rPr>
              <w:t>2</w:t>
            </w:r>
            <w:r w:rsidR="00F47F3B">
              <w:rPr>
                <w:sz w:val="18"/>
              </w:rPr>
              <w:t>7</w:t>
            </w:r>
            <w:r w:rsidR="001C4328">
              <w:rPr>
                <w:sz w:val="18"/>
              </w:rPr>
              <w:t>.0</w:t>
            </w:r>
            <w:r>
              <w:rPr>
                <w:sz w:val="18"/>
              </w:rPr>
              <w:t>4</w:t>
            </w:r>
            <w:r w:rsidR="001C4328">
              <w:rPr>
                <w:sz w:val="18"/>
              </w:rPr>
              <w:t>.2026</w:t>
            </w:r>
          </w:p>
        </w:tc>
      </w:tr>
      <w:tr w:rsidR="00ED6C18" w14:paraId="2DF7724E" w14:textId="77777777" w:rsidTr="00A9742C">
        <w:trPr>
          <w:trHeight w:hRule="exact" w:val="454"/>
        </w:trPr>
        <w:tc>
          <w:tcPr>
            <w:tcW w:w="2892" w:type="dxa"/>
          </w:tcPr>
          <w:p w14:paraId="1EE2C7AB" w14:textId="77777777" w:rsidR="00ED6C18" w:rsidRDefault="00ED6C18">
            <w:pPr>
              <w:tabs>
                <w:tab w:val="center" w:pos="1280"/>
              </w:tabs>
              <w:spacing w:before="120" w:after="160"/>
              <w:rPr>
                <w:sz w:val="18"/>
              </w:rPr>
            </w:pPr>
          </w:p>
        </w:tc>
        <w:tc>
          <w:tcPr>
            <w:tcW w:w="1701" w:type="dxa"/>
          </w:tcPr>
          <w:p w14:paraId="7D12BE5D" w14:textId="77777777" w:rsidR="00ED6C18" w:rsidRDefault="00ED6C18">
            <w:pPr>
              <w:spacing w:before="120" w:after="160"/>
              <w:rPr>
                <w:sz w:val="18"/>
              </w:rPr>
            </w:pPr>
          </w:p>
        </w:tc>
        <w:tc>
          <w:tcPr>
            <w:tcW w:w="2858" w:type="dxa"/>
          </w:tcPr>
          <w:p w14:paraId="531DEE6B" w14:textId="77777777" w:rsidR="00ED6C18" w:rsidRDefault="00ED6C18">
            <w:pPr>
              <w:spacing w:before="120" w:after="160"/>
              <w:rPr>
                <w:sz w:val="18"/>
              </w:rPr>
            </w:pPr>
          </w:p>
        </w:tc>
        <w:tc>
          <w:tcPr>
            <w:tcW w:w="1660" w:type="dxa"/>
          </w:tcPr>
          <w:p w14:paraId="3E5069CB" w14:textId="77777777" w:rsidR="00ED6C18" w:rsidRDefault="00ED6C18">
            <w:pPr>
              <w:spacing w:before="120" w:after="160"/>
              <w:rPr>
                <w:sz w:val="18"/>
              </w:rPr>
            </w:pPr>
          </w:p>
        </w:tc>
      </w:tr>
    </w:tbl>
    <w:p w14:paraId="69069562" w14:textId="77777777" w:rsidR="000901B8" w:rsidRDefault="000901B8">
      <w:pPr>
        <w:jc w:val="both"/>
        <w:rPr>
          <w:rFonts w:ascii="Geneva" w:hAnsi="Geneva"/>
        </w:rPr>
      </w:pPr>
    </w:p>
    <w:p w14:paraId="27F17C6E" w14:textId="506E45BC" w:rsidR="001C4328" w:rsidRPr="001C4328" w:rsidRDefault="001C4328" w:rsidP="001C4328">
      <w:pPr>
        <w:jc w:val="both"/>
        <w:rPr>
          <w:rFonts w:ascii="Geneva" w:hAnsi="Geneva"/>
        </w:rPr>
      </w:pPr>
      <w:r w:rsidRPr="001C4328">
        <w:rPr>
          <w:rFonts w:ascii="Geneva" w:hAnsi="Geneva"/>
        </w:rPr>
        <w:t>Předmět</w:t>
      </w:r>
      <w:r w:rsidR="00B12756">
        <w:rPr>
          <w:rFonts w:ascii="Geneva" w:hAnsi="Geneva"/>
        </w:rPr>
        <w:t xml:space="preserve">: </w:t>
      </w:r>
      <w:r w:rsidRPr="001C4328">
        <w:rPr>
          <w:rFonts w:ascii="Geneva" w:hAnsi="Geneva"/>
        </w:rPr>
        <w:t xml:space="preserve">Žádost o součinnost při zřízení chráněného účtu </w:t>
      </w:r>
      <w:r w:rsidR="0068687F" w:rsidRPr="001C4328">
        <w:rPr>
          <w:rFonts w:ascii="Geneva" w:hAnsi="Geneva"/>
        </w:rPr>
        <w:t>zaměstnance</w:t>
      </w:r>
      <w:r w:rsidR="008C36D5">
        <w:rPr>
          <w:rFonts w:ascii="Geneva" w:hAnsi="Geneva"/>
        </w:rPr>
        <w:t>.</w:t>
      </w:r>
      <w:r w:rsidR="0068687F" w:rsidRPr="001C4328">
        <w:rPr>
          <w:rFonts w:ascii="Geneva" w:hAnsi="Geneva"/>
        </w:rPr>
        <w:t xml:space="preserve"> </w:t>
      </w:r>
      <w:r w:rsidRPr="001C4328">
        <w:rPr>
          <w:rFonts w:ascii="Geneva" w:hAnsi="Geneva"/>
        </w:rPr>
        <w:t xml:space="preserve"> </w:t>
      </w:r>
    </w:p>
    <w:p w14:paraId="763F5176" w14:textId="77777777" w:rsidR="001C4328" w:rsidRPr="001C4328" w:rsidRDefault="00A52563" w:rsidP="001C4328">
      <w:pPr>
        <w:jc w:val="both"/>
        <w:rPr>
          <w:rFonts w:ascii="Geneva" w:hAnsi="Geneva"/>
        </w:rPr>
      </w:pPr>
      <w:r>
        <w:rPr>
          <w:rFonts w:ascii="Geneva" w:hAnsi="Geneva"/>
        </w:rPr>
        <w:pict w14:anchorId="76E2D39F">
          <v:rect id="_x0000_i1025" style="width:0;height:1.5pt" o:hralign="center" o:hrstd="t" o:hr="t" fillcolor="#a0a0a0" stroked="f"/>
        </w:pict>
      </w:r>
    </w:p>
    <w:p w14:paraId="448C65CF" w14:textId="77777777" w:rsidR="00A45714" w:rsidRDefault="00A45714" w:rsidP="00A45714"/>
    <w:p w14:paraId="592A9296" w14:textId="15688417" w:rsidR="00A45714" w:rsidRDefault="00A45714" w:rsidP="00A45714">
      <w:r>
        <w:t xml:space="preserve">Vážený pane </w:t>
      </w:r>
      <w:r w:rsidR="00133962">
        <w:t>doktore</w:t>
      </w:r>
      <w:r w:rsidR="00F31944">
        <w:t xml:space="preserve">, </w:t>
      </w:r>
      <w:r>
        <w:br/>
      </w:r>
    </w:p>
    <w:p w14:paraId="0AE85284" w14:textId="3017110C" w:rsidR="00C560ED" w:rsidRDefault="00A45714" w:rsidP="00A45714">
      <w:r>
        <w:t>obracíme se na Vás ve věci exekučního řízení vedeného vůči našemu zaměstnanci</w:t>
      </w:r>
      <w:r w:rsidR="00D53AF9">
        <w:t>:</w:t>
      </w:r>
    </w:p>
    <w:p w14:paraId="58E4E0F6" w14:textId="5A915317" w:rsidR="00980FBC" w:rsidRDefault="00980FBC" w:rsidP="00A45714">
      <w:r w:rsidRPr="00980FBC">
        <w:rPr>
          <w:b/>
          <w:bCs/>
        </w:rPr>
        <w:t xml:space="preserve">Tomáš </w:t>
      </w:r>
      <w:proofErr w:type="spellStart"/>
      <w:r w:rsidRPr="00980FBC">
        <w:rPr>
          <w:b/>
          <w:bCs/>
        </w:rPr>
        <w:t>Weigert</w:t>
      </w:r>
      <w:proofErr w:type="spellEnd"/>
      <w:r w:rsidRPr="00980FBC">
        <w:rPr>
          <w:b/>
          <w:bCs/>
        </w:rPr>
        <w:t>, datum narození 17.01.1977.</w:t>
      </w:r>
      <w:r w:rsidRPr="00980FBC">
        <w:rPr>
          <w:b/>
          <w:bCs/>
        </w:rPr>
        <w:br/>
      </w:r>
    </w:p>
    <w:p w14:paraId="13671703" w14:textId="77777777" w:rsidR="00A45714" w:rsidRDefault="00A45714" w:rsidP="00A45714">
      <w:r>
        <w:t>Za účelem zajištění řádného vyplácení mzdy jsme tomuto zaměstnanci nově zřídili běžný bankovní účet. V návaznosti na tuto skutečnost žádáme o součinnost při jeho využití pro účely chráněného účtu dle platné legislativy.</w:t>
      </w:r>
      <w:r>
        <w:br/>
      </w:r>
    </w:p>
    <w:p w14:paraId="74EA82B0" w14:textId="77777777" w:rsidR="00A45714" w:rsidRDefault="00A45714" w:rsidP="00A45714">
      <w:r>
        <w:t>Cílem je umožnit zaměstnanci bezhotovostní příjem mzdy při současném zachování zákonných srážek, které jsou z naší strany standardně prováděny a odváděny.</w:t>
      </w:r>
      <w:r>
        <w:br/>
      </w:r>
    </w:p>
    <w:p w14:paraId="63A48768" w14:textId="77777777" w:rsidR="00A45714" w:rsidRDefault="00A45714" w:rsidP="00A45714">
      <w:r>
        <w:t>Dovolujeme si Vás proto požádat o sdělení, zda je z Vaší strany možné udělit souhlas se zřízením chráněného účtu k uvedenému účtu, případně jaké další kroky či podmínky je nutné splnit.</w:t>
      </w:r>
      <w:r>
        <w:br/>
      </w:r>
    </w:p>
    <w:p w14:paraId="39EB8928" w14:textId="77777777" w:rsidR="00A45714" w:rsidRDefault="00A45714" w:rsidP="00A45714">
      <w:r>
        <w:t>Na základě přiložené plné moci jsme oprávněni zaměstnance v této věci zastupovat.</w:t>
      </w:r>
      <w:r>
        <w:br/>
      </w:r>
    </w:p>
    <w:p w14:paraId="1BF99E59" w14:textId="77777777" w:rsidR="00A45714" w:rsidRDefault="00A45714" w:rsidP="00A45714">
      <w:r>
        <w:t>V případě potřeby jsme připraveni poskytnout doplňující informace či další součinnost.</w:t>
      </w:r>
      <w:r>
        <w:br/>
      </w:r>
    </w:p>
    <w:p w14:paraId="523C7580" w14:textId="77777777" w:rsidR="00A45714" w:rsidRDefault="00A45714" w:rsidP="00A45714">
      <w:r>
        <w:t>Přílohy:</w:t>
      </w:r>
    </w:p>
    <w:p w14:paraId="7474A00A" w14:textId="00160BE1" w:rsidR="00A45714" w:rsidRDefault="00A45714" w:rsidP="00A45714">
      <w:r>
        <w:t xml:space="preserve">- </w:t>
      </w:r>
      <w:r w:rsidR="008E6D50">
        <w:t xml:space="preserve">potvrzení </w:t>
      </w:r>
      <w:r w:rsidR="00373B84">
        <w:t>k chráněnému účtu</w:t>
      </w:r>
    </w:p>
    <w:p w14:paraId="392C9918" w14:textId="77777777" w:rsidR="00A45714" w:rsidRDefault="00A45714" w:rsidP="00A45714">
      <w:r>
        <w:t>- plná moc</w:t>
      </w:r>
    </w:p>
    <w:p w14:paraId="7EF9F220" w14:textId="77777777" w:rsidR="00A45714" w:rsidRDefault="00A45714" w:rsidP="00A45714">
      <w:r>
        <w:t>- žádost zaměstnance o vystavení potvrzení k chráněnému účtu</w:t>
      </w:r>
      <w:r>
        <w:br/>
      </w:r>
    </w:p>
    <w:p w14:paraId="0C8BA03F" w14:textId="12D9465B" w:rsidR="001C4328" w:rsidRDefault="00A45714" w:rsidP="006D2B4A">
      <w:pPr>
        <w:rPr>
          <w:rFonts w:ascii="Geneva" w:hAnsi="Geneva"/>
        </w:rPr>
      </w:pPr>
      <w:r>
        <w:t>Děkujeme Vám za spolupráci.</w:t>
      </w:r>
      <w:r>
        <w:br/>
      </w:r>
      <w:r w:rsidR="001C4328" w:rsidRPr="001C4328">
        <w:rPr>
          <w:rFonts w:ascii="Geneva" w:hAnsi="Geneva"/>
        </w:rPr>
        <w:t>S</w:t>
      </w:r>
      <w:r w:rsidR="001C4328">
        <w:rPr>
          <w:rFonts w:ascii="Geneva" w:hAnsi="Geneva"/>
        </w:rPr>
        <w:t> </w:t>
      </w:r>
      <w:r w:rsidR="001C4328" w:rsidRPr="001C4328">
        <w:rPr>
          <w:rFonts w:ascii="Geneva" w:hAnsi="Geneva"/>
        </w:rPr>
        <w:t>pozdravem</w:t>
      </w:r>
    </w:p>
    <w:p w14:paraId="39751E28" w14:textId="77777777" w:rsidR="001C4328" w:rsidRPr="001C4328" w:rsidRDefault="001C4328" w:rsidP="001C4328">
      <w:pPr>
        <w:rPr>
          <w:rFonts w:ascii="Geneva" w:hAnsi="Geneva"/>
        </w:rPr>
      </w:pPr>
    </w:p>
    <w:p w14:paraId="622BC0E6" w14:textId="2A97413A" w:rsidR="001C4328" w:rsidRDefault="001C4328" w:rsidP="001C4328">
      <w:pPr>
        <w:rPr>
          <w:rFonts w:ascii="Geneva" w:hAnsi="Geneva"/>
        </w:rPr>
      </w:pPr>
      <w:r>
        <w:rPr>
          <w:rFonts w:ascii="Geneva" w:hAnsi="Geneva"/>
        </w:rPr>
        <w:t>Bc. Karla Kaiglová, BBA</w:t>
      </w:r>
    </w:p>
    <w:p w14:paraId="14ED1AFE" w14:textId="77777777" w:rsidR="00630EEA" w:rsidRPr="00630EEA" w:rsidRDefault="001C4328" w:rsidP="00630EEA">
      <w:pPr>
        <w:rPr>
          <w:rFonts w:ascii="Geneva" w:hAnsi="Geneva"/>
        </w:rPr>
      </w:pPr>
      <w:r w:rsidRPr="001C4328">
        <w:rPr>
          <w:rFonts w:ascii="Geneva" w:hAnsi="Geneva"/>
        </w:rPr>
        <w:t>Pražské služby, a.s.</w:t>
      </w:r>
      <w:r w:rsidRPr="001C4328">
        <w:rPr>
          <w:rFonts w:ascii="Geneva" w:hAnsi="Geneva"/>
        </w:rPr>
        <w:br/>
      </w:r>
      <w:r w:rsidR="000F63C8">
        <w:rPr>
          <w:rFonts w:ascii="Geneva" w:hAnsi="Geneva"/>
        </w:rPr>
        <w:t>Specialista lidských zdrojů</w:t>
      </w:r>
      <w:r w:rsidRPr="001C4328">
        <w:rPr>
          <w:rFonts w:ascii="Geneva" w:hAnsi="Geneva"/>
        </w:rPr>
        <w:br/>
      </w:r>
      <w:r w:rsidR="00630EEA" w:rsidRPr="00630EEA">
        <w:rPr>
          <w:rFonts w:ascii="Geneva" w:hAnsi="Geneva"/>
        </w:rPr>
        <w:t>mobil: +420 734 693 361</w:t>
      </w:r>
    </w:p>
    <w:p w14:paraId="67F33464" w14:textId="561102D8" w:rsidR="008E34E0" w:rsidRDefault="00630EEA" w:rsidP="009631A8">
      <w:pPr>
        <w:rPr>
          <w:rFonts w:ascii="Geneva" w:hAnsi="Geneva"/>
        </w:rPr>
      </w:pPr>
      <w:r w:rsidRPr="00630EEA">
        <w:rPr>
          <w:rFonts w:ascii="Geneva" w:hAnsi="Geneva"/>
        </w:rPr>
        <w:t xml:space="preserve">email: </w:t>
      </w:r>
      <w:hyperlink r:id="rId7" w:history="1">
        <w:r w:rsidRPr="00630EEA">
          <w:rPr>
            <w:rStyle w:val="Hypertextovodkaz"/>
            <w:rFonts w:ascii="Geneva" w:hAnsi="Geneva"/>
          </w:rPr>
          <w:t>karla.kaiglova@psas.cz</w:t>
        </w:r>
      </w:hyperlink>
    </w:p>
    <w:sectPr w:rsidR="008E34E0" w:rsidSect="00E52F5B">
      <w:headerReference w:type="default" r:id="rId8"/>
      <w:footerReference w:type="default" r:id="rId9"/>
      <w:headerReference w:type="first" r:id="rId10"/>
      <w:pgSz w:w="11906" w:h="16838"/>
      <w:pgMar w:top="1134" w:right="1133" w:bottom="2268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A285E" w14:textId="77777777" w:rsidR="00A52563" w:rsidRDefault="00A52563">
      <w:r>
        <w:separator/>
      </w:r>
    </w:p>
  </w:endnote>
  <w:endnote w:type="continuationSeparator" w:id="0">
    <w:p w14:paraId="1E1E6160" w14:textId="77777777" w:rsidR="00A52563" w:rsidRDefault="00A52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12A6" w14:textId="77777777" w:rsidR="000E4664" w:rsidRDefault="000E4664">
    <w:pPr>
      <w:pStyle w:val="Zpat"/>
      <w:ind w:right="-284"/>
      <w:jc w:val="right"/>
      <w:rPr>
        <w:rFonts w:ascii="Geneva" w:hAnsi="Geneva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65AC3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387C" w14:textId="77777777" w:rsidR="00A52563" w:rsidRDefault="00A52563">
      <w:r>
        <w:separator/>
      </w:r>
    </w:p>
  </w:footnote>
  <w:footnote w:type="continuationSeparator" w:id="0">
    <w:p w14:paraId="79207D8E" w14:textId="77777777" w:rsidR="00A52563" w:rsidRDefault="00A52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A144" w14:textId="77777777" w:rsidR="000E4664" w:rsidRDefault="00924068">
    <w:pPr>
      <w:pStyle w:val="Zhlav"/>
      <w:tabs>
        <w:tab w:val="clear" w:pos="4153"/>
        <w:tab w:val="clear" w:pos="8306"/>
        <w:tab w:val="center" w:pos="4677"/>
      </w:tabs>
    </w:pPr>
    <w:r>
      <w:rPr>
        <w:noProof/>
        <w:lang w:eastAsia="cs-CZ"/>
      </w:rPr>
      <w:drawing>
        <wp:anchor distT="0" distB="0" distL="114300" distR="114300" simplePos="0" relativeHeight="251658240" behindDoc="1" locked="1" layoutInCell="0" allowOverlap="1" wp14:anchorId="79435945" wp14:editId="27C49AAA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9040" cy="10688320"/>
          <wp:effectExtent l="0" t="0" r="3810" b="0"/>
          <wp:wrapNone/>
          <wp:docPr id="4" name="obrázek 4" descr="dop_o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_o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" r="-17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66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692B" w14:textId="77777777" w:rsidR="000E4664" w:rsidRDefault="00924068">
    <w:pPr>
      <w:pStyle w:val="Zhlav"/>
      <w:tabs>
        <w:tab w:val="clear" w:pos="4153"/>
        <w:tab w:val="clear" w:pos="8306"/>
        <w:tab w:val="left" w:pos="2864"/>
      </w:tabs>
      <w:spacing w:after="4260"/>
      <w:rPr>
        <w:rFonts w:ascii="Geneva" w:hAnsi="Geneva"/>
      </w:rPr>
    </w:pPr>
    <w:r>
      <w:rPr>
        <w:noProof/>
        <w:lang w:eastAsia="cs-CZ"/>
      </w:rPr>
      <w:drawing>
        <wp:anchor distT="0" distB="0" distL="114300" distR="114300" simplePos="0" relativeHeight="251657216" behindDoc="1" locked="1" layoutInCell="0" allowOverlap="1" wp14:anchorId="3C6E2321" wp14:editId="68468BB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6500" cy="10688320"/>
          <wp:effectExtent l="0" t="0" r="6350" b="0"/>
          <wp:wrapNone/>
          <wp:docPr id="3" name="obrázek 3" descr="dop_ok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_ok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5E65"/>
    <w:multiLevelType w:val="hybridMultilevel"/>
    <w:tmpl w:val="43349DB4"/>
    <w:lvl w:ilvl="0" w:tplc="8752CF38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Genev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3405C"/>
    <w:multiLevelType w:val="hybridMultilevel"/>
    <w:tmpl w:val="AF8AC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531FE"/>
    <w:multiLevelType w:val="hybridMultilevel"/>
    <w:tmpl w:val="23002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D50D7"/>
    <w:multiLevelType w:val="hybridMultilevel"/>
    <w:tmpl w:val="403A6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F394D"/>
    <w:multiLevelType w:val="hybridMultilevel"/>
    <w:tmpl w:val="E8E412D6"/>
    <w:lvl w:ilvl="0" w:tplc="AF420E68">
      <w:start w:val="20"/>
      <w:numFmt w:val="bullet"/>
      <w:lvlText w:val="-"/>
      <w:lvlJc w:val="left"/>
      <w:pPr>
        <w:ind w:left="720" w:hanging="360"/>
      </w:pPr>
      <w:rPr>
        <w:rFonts w:ascii="Geneva" w:eastAsia="Geneva" w:hAnsi="Genev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07512"/>
    <w:multiLevelType w:val="hybridMultilevel"/>
    <w:tmpl w:val="264A4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916145">
    <w:abstractNumId w:val="0"/>
  </w:num>
  <w:num w:numId="2" w16cid:durableId="1860197086">
    <w:abstractNumId w:val="4"/>
  </w:num>
  <w:num w:numId="3" w16cid:durableId="1248805879">
    <w:abstractNumId w:val="1"/>
  </w:num>
  <w:num w:numId="4" w16cid:durableId="1653870314">
    <w:abstractNumId w:val="3"/>
  </w:num>
  <w:num w:numId="5" w16cid:durableId="880674472">
    <w:abstractNumId w:val="5"/>
  </w:num>
  <w:num w:numId="6" w16cid:durableId="1884362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29E"/>
    <w:rsid w:val="000103D1"/>
    <w:rsid w:val="00012B21"/>
    <w:rsid w:val="00023E4D"/>
    <w:rsid w:val="000319CF"/>
    <w:rsid w:val="00032E78"/>
    <w:rsid w:val="0003552B"/>
    <w:rsid w:val="00036FFA"/>
    <w:rsid w:val="0004071A"/>
    <w:rsid w:val="00040764"/>
    <w:rsid w:val="00042596"/>
    <w:rsid w:val="0004299F"/>
    <w:rsid w:val="000435B0"/>
    <w:rsid w:val="00044FFA"/>
    <w:rsid w:val="000508C9"/>
    <w:rsid w:val="000519A9"/>
    <w:rsid w:val="00055746"/>
    <w:rsid w:val="0006556C"/>
    <w:rsid w:val="000706E2"/>
    <w:rsid w:val="00074364"/>
    <w:rsid w:val="00082D91"/>
    <w:rsid w:val="000901B8"/>
    <w:rsid w:val="0009122C"/>
    <w:rsid w:val="00092B4A"/>
    <w:rsid w:val="000A3B8A"/>
    <w:rsid w:val="000B1AC6"/>
    <w:rsid w:val="000C4009"/>
    <w:rsid w:val="000D4285"/>
    <w:rsid w:val="000D6BF4"/>
    <w:rsid w:val="000E4664"/>
    <w:rsid w:val="000E787C"/>
    <w:rsid w:val="000F435A"/>
    <w:rsid w:val="000F63C8"/>
    <w:rsid w:val="000F7C38"/>
    <w:rsid w:val="00101A2F"/>
    <w:rsid w:val="001022AA"/>
    <w:rsid w:val="00105BEC"/>
    <w:rsid w:val="00110C6E"/>
    <w:rsid w:val="00113188"/>
    <w:rsid w:val="00113AE0"/>
    <w:rsid w:val="001160D2"/>
    <w:rsid w:val="001249E0"/>
    <w:rsid w:val="0012695D"/>
    <w:rsid w:val="00130657"/>
    <w:rsid w:val="00131090"/>
    <w:rsid w:val="00133962"/>
    <w:rsid w:val="00136607"/>
    <w:rsid w:val="001536B1"/>
    <w:rsid w:val="00155F47"/>
    <w:rsid w:val="00156645"/>
    <w:rsid w:val="00162257"/>
    <w:rsid w:val="001668B5"/>
    <w:rsid w:val="00172F96"/>
    <w:rsid w:val="0017326A"/>
    <w:rsid w:val="00173294"/>
    <w:rsid w:val="00173B7B"/>
    <w:rsid w:val="001740F6"/>
    <w:rsid w:val="00181EAD"/>
    <w:rsid w:val="00183C47"/>
    <w:rsid w:val="00190052"/>
    <w:rsid w:val="00195DD9"/>
    <w:rsid w:val="0019726F"/>
    <w:rsid w:val="001A0303"/>
    <w:rsid w:val="001A3186"/>
    <w:rsid w:val="001B3391"/>
    <w:rsid w:val="001C4328"/>
    <w:rsid w:val="001C5713"/>
    <w:rsid w:val="001D452F"/>
    <w:rsid w:val="001D4A04"/>
    <w:rsid w:val="001D5A44"/>
    <w:rsid w:val="001D6CDF"/>
    <w:rsid w:val="001E4A8C"/>
    <w:rsid w:val="001E653F"/>
    <w:rsid w:val="001F35D7"/>
    <w:rsid w:val="0020409F"/>
    <w:rsid w:val="00206A34"/>
    <w:rsid w:val="002071F9"/>
    <w:rsid w:val="00212D7A"/>
    <w:rsid w:val="00215321"/>
    <w:rsid w:val="0022625A"/>
    <w:rsid w:val="00227939"/>
    <w:rsid w:val="0023159D"/>
    <w:rsid w:val="00245E37"/>
    <w:rsid w:val="00254C26"/>
    <w:rsid w:val="00257F27"/>
    <w:rsid w:val="00275159"/>
    <w:rsid w:val="00275EA3"/>
    <w:rsid w:val="00277D6F"/>
    <w:rsid w:val="002809B9"/>
    <w:rsid w:val="00281D0D"/>
    <w:rsid w:val="002846BF"/>
    <w:rsid w:val="00284D72"/>
    <w:rsid w:val="0029149B"/>
    <w:rsid w:val="0029510C"/>
    <w:rsid w:val="0029657E"/>
    <w:rsid w:val="002A0226"/>
    <w:rsid w:val="002A7FBE"/>
    <w:rsid w:val="002B10ED"/>
    <w:rsid w:val="002C508E"/>
    <w:rsid w:val="002E0EDB"/>
    <w:rsid w:val="002F21CC"/>
    <w:rsid w:val="002F7C70"/>
    <w:rsid w:val="00316315"/>
    <w:rsid w:val="00331BEA"/>
    <w:rsid w:val="003325E8"/>
    <w:rsid w:val="003339F7"/>
    <w:rsid w:val="00350B07"/>
    <w:rsid w:val="00351EFA"/>
    <w:rsid w:val="00355C92"/>
    <w:rsid w:val="0035616F"/>
    <w:rsid w:val="00356694"/>
    <w:rsid w:val="00363022"/>
    <w:rsid w:val="00365AC3"/>
    <w:rsid w:val="00367DE0"/>
    <w:rsid w:val="003700D0"/>
    <w:rsid w:val="00373B84"/>
    <w:rsid w:val="00377BAC"/>
    <w:rsid w:val="00380D14"/>
    <w:rsid w:val="00394501"/>
    <w:rsid w:val="003A2D32"/>
    <w:rsid w:val="003A4F35"/>
    <w:rsid w:val="003A5C77"/>
    <w:rsid w:val="003B2A23"/>
    <w:rsid w:val="003B3DDD"/>
    <w:rsid w:val="003B6679"/>
    <w:rsid w:val="003C034C"/>
    <w:rsid w:val="003C3964"/>
    <w:rsid w:val="003E4571"/>
    <w:rsid w:val="003F7996"/>
    <w:rsid w:val="003F7CE6"/>
    <w:rsid w:val="00406459"/>
    <w:rsid w:val="00424AD6"/>
    <w:rsid w:val="00427630"/>
    <w:rsid w:val="00441FA4"/>
    <w:rsid w:val="00446778"/>
    <w:rsid w:val="00450568"/>
    <w:rsid w:val="00451209"/>
    <w:rsid w:val="004538E1"/>
    <w:rsid w:val="004700BF"/>
    <w:rsid w:val="00470C7C"/>
    <w:rsid w:val="004738C0"/>
    <w:rsid w:val="0047522F"/>
    <w:rsid w:val="0047723D"/>
    <w:rsid w:val="00483A2B"/>
    <w:rsid w:val="00494D16"/>
    <w:rsid w:val="004A434A"/>
    <w:rsid w:val="004B1B64"/>
    <w:rsid w:val="004B44A1"/>
    <w:rsid w:val="004B4632"/>
    <w:rsid w:val="004C6F65"/>
    <w:rsid w:val="004D182B"/>
    <w:rsid w:val="004D63F9"/>
    <w:rsid w:val="004D79A5"/>
    <w:rsid w:val="004E3BAE"/>
    <w:rsid w:val="004E58FD"/>
    <w:rsid w:val="004E5CBF"/>
    <w:rsid w:val="0050030C"/>
    <w:rsid w:val="00503B12"/>
    <w:rsid w:val="00511AE0"/>
    <w:rsid w:val="0051532D"/>
    <w:rsid w:val="00517314"/>
    <w:rsid w:val="00522AAD"/>
    <w:rsid w:val="00526F22"/>
    <w:rsid w:val="0052730D"/>
    <w:rsid w:val="00543469"/>
    <w:rsid w:val="00551EA4"/>
    <w:rsid w:val="005526AE"/>
    <w:rsid w:val="0055629E"/>
    <w:rsid w:val="005634FE"/>
    <w:rsid w:val="00564C25"/>
    <w:rsid w:val="00565EA1"/>
    <w:rsid w:val="00571C4F"/>
    <w:rsid w:val="00581FB8"/>
    <w:rsid w:val="005A0F56"/>
    <w:rsid w:val="005A2539"/>
    <w:rsid w:val="005A27DA"/>
    <w:rsid w:val="005A3A3F"/>
    <w:rsid w:val="005A47FB"/>
    <w:rsid w:val="005B3299"/>
    <w:rsid w:val="005D24F2"/>
    <w:rsid w:val="005E0EF5"/>
    <w:rsid w:val="005E22BA"/>
    <w:rsid w:val="005E2588"/>
    <w:rsid w:val="005E29EF"/>
    <w:rsid w:val="005E457B"/>
    <w:rsid w:val="005E5097"/>
    <w:rsid w:val="005E6C5D"/>
    <w:rsid w:val="005F241C"/>
    <w:rsid w:val="005F3D30"/>
    <w:rsid w:val="005F4805"/>
    <w:rsid w:val="005F60C4"/>
    <w:rsid w:val="005F75B9"/>
    <w:rsid w:val="00612301"/>
    <w:rsid w:val="00616CD3"/>
    <w:rsid w:val="006212BF"/>
    <w:rsid w:val="006242AE"/>
    <w:rsid w:val="00630EEA"/>
    <w:rsid w:val="006334E1"/>
    <w:rsid w:val="00642A06"/>
    <w:rsid w:val="00654D54"/>
    <w:rsid w:val="006562AE"/>
    <w:rsid w:val="00656D63"/>
    <w:rsid w:val="00657B42"/>
    <w:rsid w:val="00663836"/>
    <w:rsid w:val="006639F6"/>
    <w:rsid w:val="00665919"/>
    <w:rsid w:val="006772F8"/>
    <w:rsid w:val="00677525"/>
    <w:rsid w:val="0068219C"/>
    <w:rsid w:val="0068687F"/>
    <w:rsid w:val="00693861"/>
    <w:rsid w:val="006A2995"/>
    <w:rsid w:val="006B3F4A"/>
    <w:rsid w:val="006C3AD0"/>
    <w:rsid w:val="006C4B80"/>
    <w:rsid w:val="006D1A6A"/>
    <w:rsid w:val="006D2B4A"/>
    <w:rsid w:val="006D7ECF"/>
    <w:rsid w:val="006E0FBA"/>
    <w:rsid w:val="006E42F4"/>
    <w:rsid w:val="006F3FF6"/>
    <w:rsid w:val="006F615E"/>
    <w:rsid w:val="006F63C1"/>
    <w:rsid w:val="00700BC1"/>
    <w:rsid w:val="00703B48"/>
    <w:rsid w:val="00725306"/>
    <w:rsid w:val="00725C33"/>
    <w:rsid w:val="00736AAA"/>
    <w:rsid w:val="00743984"/>
    <w:rsid w:val="00747293"/>
    <w:rsid w:val="00750EE8"/>
    <w:rsid w:val="0075180B"/>
    <w:rsid w:val="00761C6D"/>
    <w:rsid w:val="007665B6"/>
    <w:rsid w:val="007775EC"/>
    <w:rsid w:val="007817C7"/>
    <w:rsid w:val="00781A30"/>
    <w:rsid w:val="00792112"/>
    <w:rsid w:val="007973E4"/>
    <w:rsid w:val="007A48F1"/>
    <w:rsid w:val="007B28E0"/>
    <w:rsid w:val="007C1CA4"/>
    <w:rsid w:val="007D16B5"/>
    <w:rsid w:val="007E054A"/>
    <w:rsid w:val="007E0E82"/>
    <w:rsid w:val="007F1BF2"/>
    <w:rsid w:val="007F542E"/>
    <w:rsid w:val="008016B7"/>
    <w:rsid w:val="00802A6B"/>
    <w:rsid w:val="0080356A"/>
    <w:rsid w:val="00810D8E"/>
    <w:rsid w:val="00813886"/>
    <w:rsid w:val="00815640"/>
    <w:rsid w:val="00817CB3"/>
    <w:rsid w:val="008207D4"/>
    <w:rsid w:val="00823321"/>
    <w:rsid w:val="00831639"/>
    <w:rsid w:val="00836448"/>
    <w:rsid w:val="00842F8C"/>
    <w:rsid w:val="00844108"/>
    <w:rsid w:val="0084612F"/>
    <w:rsid w:val="00862EBC"/>
    <w:rsid w:val="00866840"/>
    <w:rsid w:val="00867717"/>
    <w:rsid w:val="00874C69"/>
    <w:rsid w:val="008755BC"/>
    <w:rsid w:val="00883A0F"/>
    <w:rsid w:val="00887342"/>
    <w:rsid w:val="008A260D"/>
    <w:rsid w:val="008A5A92"/>
    <w:rsid w:val="008B192D"/>
    <w:rsid w:val="008B3DB7"/>
    <w:rsid w:val="008B44C4"/>
    <w:rsid w:val="008B6143"/>
    <w:rsid w:val="008C36D5"/>
    <w:rsid w:val="008D1398"/>
    <w:rsid w:val="008E2E15"/>
    <w:rsid w:val="008E34E0"/>
    <w:rsid w:val="008E6CEA"/>
    <w:rsid w:val="008E6D50"/>
    <w:rsid w:val="008F36E3"/>
    <w:rsid w:val="008F661C"/>
    <w:rsid w:val="00900522"/>
    <w:rsid w:val="00913291"/>
    <w:rsid w:val="009151A9"/>
    <w:rsid w:val="009153E9"/>
    <w:rsid w:val="00924068"/>
    <w:rsid w:val="00930AA4"/>
    <w:rsid w:val="009323EA"/>
    <w:rsid w:val="00936385"/>
    <w:rsid w:val="00940D53"/>
    <w:rsid w:val="0094335B"/>
    <w:rsid w:val="009553EF"/>
    <w:rsid w:val="009631A8"/>
    <w:rsid w:val="00970061"/>
    <w:rsid w:val="00970D2A"/>
    <w:rsid w:val="00973B2A"/>
    <w:rsid w:val="00977D9C"/>
    <w:rsid w:val="009803B9"/>
    <w:rsid w:val="00980FBC"/>
    <w:rsid w:val="00981104"/>
    <w:rsid w:val="00996A87"/>
    <w:rsid w:val="009A5E4C"/>
    <w:rsid w:val="009A6174"/>
    <w:rsid w:val="009A7D26"/>
    <w:rsid w:val="009B0D4E"/>
    <w:rsid w:val="009C310A"/>
    <w:rsid w:val="009D0C53"/>
    <w:rsid w:val="009D3B10"/>
    <w:rsid w:val="009D455E"/>
    <w:rsid w:val="009E17A6"/>
    <w:rsid w:val="009E6052"/>
    <w:rsid w:val="00A00853"/>
    <w:rsid w:val="00A0144D"/>
    <w:rsid w:val="00A020F7"/>
    <w:rsid w:val="00A03A42"/>
    <w:rsid w:val="00A11339"/>
    <w:rsid w:val="00A13ADA"/>
    <w:rsid w:val="00A167E6"/>
    <w:rsid w:val="00A178F4"/>
    <w:rsid w:val="00A20FAD"/>
    <w:rsid w:val="00A214ED"/>
    <w:rsid w:val="00A23F98"/>
    <w:rsid w:val="00A24CC9"/>
    <w:rsid w:val="00A2517C"/>
    <w:rsid w:val="00A25247"/>
    <w:rsid w:val="00A45714"/>
    <w:rsid w:val="00A47802"/>
    <w:rsid w:val="00A51529"/>
    <w:rsid w:val="00A52563"/>
    <w:rsid w:val="00A56C85"/>
    <w:rsid w:val="00A64AC3"/>
    <w:rsid w:val="00A71E0C"/>
    <w:rsid w:val="00A81D7D"/>
    <w:rsid w:val="00A86C05"/>
    <w:rsid w:val="00A9158D"/>
    <w:rsid w:val="00A9742C"/>
    <w:rsid w:val="00AA0580"/>
    <w:rsid w:val="00AA2F51"/>
    <w:rsid w:val="00AB550F"/>
    <w:rsid w:val="00AC0CCB"/>
    <w:rsid w:val="00AC2FCF"/>
    <w:rsid w:val="00AD1311"/>
    <w:rsid w:val="00AD6E5E"/>
    <w:rsid w:val="00AD7D17"/>
    <w:rsid w:val="00AE1BF6"/>
    <w:rsid w:val="00AF14DA"/>
    <w:rsid w:val="00AF2B38"/>
    <w:rsid w:val="00AF4F76"/>
    <w:rsid w:val="00B0152F"/>
    <w:rsid w:val="00B0374B"/>
    <w:rsid w:val="00B1143D"/>
    <w:rsid w:val="00B12756"/>
    <w:rsid w:val="00B16E7B"/>
    <w:rsid w:val="00B27283"/>
    <w:rsid w:val="00B30794"/>
    <w:rsid w:val="00B33C08"/>
    <w:rsid w:val="00B41A14"/>
    <w:rsid w:val="00B42D29"/>
    <w:rsid w:val="00B50403"/>
    <w:rsid w:val="00B521E5"/>
    <w:rsid w:val="00B60414"/>
    <w:rsid w:val="00B607C1"/>
    <w:rsid w:val="00B612D7"/>
    <w:rsid w:val="00B61A00"/>
    <w:rsid w:val="00B64E54"/>
    <w:rsid w:val="00B74E31"/>
    <w:rsid w:val="00B74FF5"/>
    <w:rsid w:val="00B80298"/>
    <w:rsid w:val="00B848F2"/>
    <w:rsid w:val="00B8531D"/>
    <w:rsid w:val="00B8722D"/>
    <w:rsid w:val="00B91EE3"/>
    <w:rsid w:val="00B9461A"/>
    <w:rsid w:val="00BA77F5"/>
    <w:rsid w:val="00BB3D6C"/>
    <w:rsid w:val="00BB47C1"/>
    <w:rsid w:val="00BB60B0"/>
    <w:rsid w:val="00BC2A5A"/>
    <w:rsid w:val="00BC4D1F"/>
    <w:rsid w:val="00BD772B"/>
    <w:rsid w:val="00BE7596"/>
    <w:rsid w:val="00BE7D12"/>
    <w:rsid w:val="00BF66CB"/>
    <w:rsid w:val="00C0086F"/>
    <w:rsid w:val="00C05352"/>
    <w:rsid w:val="00C06430"/>
    <w:rsid w:val="00C12C6F"/>
    <w:rsid w:val="00C1370C"/>
    <w:rsid w:val="00C13D07"/>
    <w:rsid w:val="00C15B22"/>
    <w:rsid w:val="00C22650"/>
    <w:rsid w:val="00C24073"/>
    <w:rsid w:val="00C26253"/>
    <w:rsid w:val="00C31CC1"/>
    <w:rsid w:val="00C331F8"/>
    <w:rsid w:val="00C4056F"/>
    <w:rsid w:val="00C537C6"/>
    <w:rsid w:val="00C560ED"/>
    <w:rsid w:val="00C60754"/>
    <w:rsid w:val="00C655CD"/>
    <w:rsid w:val="00C70E7F"/>
    <w:rsid w:val="00C737C2"/>
    <w:rsid w:val="00C807D3"/>
    <w:rsid w:val="00C80D7C"/>
    <w:rsid w:val="00C812FF"/>
    <w:rsid w:val="00C827DE"/>
    <w:rsid w:val="00C82D1C"/>
    <w:rsid w:val="00C87C1D"/>
    <w:rsid w:val="00C921CC"/>
    <w:rsid w:val="00C94A00"/>
    <w:rsid w:val="00C97A72"/>
    <w:rsid w:val="00CA528A"/>
    <w:rsid w:val="00CB4B73"/>
    <w:rsid w:val="00CB63A1"/>
    <w:rsid w:val="00CC222B"/>
    <w:rsid w:val="00CC5F4E"/>
    <w:rsid w:val="00CD77F3"/>
    <w:rsid w:val="00CE4F5C"/>
    <w:rsid w:val="00CE70EA"/>
    <w:rsid w:val="00CF0455"/>
    <w:rsid w:val="00CF23D5"/>
    <w:rsid w:val="00CF25C6"/>
    <w:rsid w:val="00CF67AB"/>
    <w:rsid w:val="00D14750"/>
    <w:rsid w:val="00D1596B"/>
    <w:rsid w:val="00D30E96"/>
    <w:rsid w:val="00D34301"/>
    <w:rsid w:val="00D43144"/>
    <w:rsid w:val="00D4511F"/>
    <w:rsid w:val="00D50FF6"/>
    <w:rsid w:val="00D53A5B"/>
    <w:rsid w:val="00D53AF9"/>
    <w:rsid w:val="00D62636"/>
    <w:rsid w:val="00D62A8B"/>
    <w:rsid w:val="00D65E59"/>
    <w:rsid w:val="00D7370E"/>
    <w:rsid w:val="00D73C0D"/>
    <w:rsid w:val="00D75D17"/>
    <w:rsid w:val="00D80DA0"/>
    <w:rsid w:val="00DB4FFD"/>
    <w:rsid w:val="00DD3221"/>
    <w:rsid w:val="00DD514D"/>
    <w:rsid w:val="00DD5E6F"/>
    <w:rsid w:val="00DE0125"/>
    <w:rsid w:val="00DE05DD"/>
    <w:rsid w:val="00DE1072"/>
    <w:rsid w:val="00DE484E"/>
    <w:rsid w:val="00DE7B37"/>
    <w:rsid w:val="00DF0C69"/>
    <w:rsid w:val="00DF5F99"/>
    <w:rsid w:val="00DF6A47"/>
    <w:rsid w:val="00E02E31"/>
    <w:rsid w:val="00E055BF"/>
    <w:rsid w:val="00E070ED"/>
    <w:rsid w:val="00E13CEE"/>
    <w:rsid w:val="00E14450"/>
    <w:rsid w:val="00E2381F"/>
    <w:rsid w:val="00E2387B"/>
    <w:rsid w:val="00E25738"/>
    <w:rsid w:val="00E279A3"/>
    <w:rsid w:val="00E447C3"/>
    <w:rsid w:val="00E52F5B"/>
    <w:rsid w:val="00E53C91"/>
    <w:rsid w:val="00E57613"/>
    <w:rsid w:val="00E6730F"/>
    <w:rsid w:val="00E72092"/>
    <w:rsid w:val="00E87C30"/>
    <w:rsid w:val="00EB743B"/>
    <w:rsid w:val="00ED215E"/>
    <w:rsid w:val="00ED2B76"/>
    <w:rsid w:val="00ED3294"/>
    <w:rsid w:val="00ED5BBE"/>
    <w:rsid w:val="00ED6C18"/>
    <w:rsid w:val="00ED79C9"/>
    <w:rsid w:val="00EE7213"/>
    <w:rsid w:val="00EF3DB4"/>
    <w:rsid w:val="00EF47C2"/>
    <w:rsid w:val="00F00493"/>
    <w:rsid w:val="00F00D50"/>
    <w:rsid w:val="00F02B27"/>
    <w:rsid w:val="00F030D1"/>
    <w:rsid w:val="00F10119"/>
    <w:rsid w:val="00F14B4C"/>
    <w:rsid w:val="00F2359E"/>
    <w:rsid w:val="00F24874"/>
    <w:rsid w:val="00F25029"/>
    <w:rsid w:val="00F2538D"/>
    <w:rsid w:val="00F2558B"/>
    <w:rsid w:val="00F27D0D"/>
    <w:rsid w:val="00F31944"/>
    <w:rsid w:val="00F40F8E"/>
    <w:rsid w:val="00F431FF"/>
    <w:rsid w:val="00F46B91"/>
    <w:rsid w:val="00F47F3B"/>
    <w:rsid w:val="00F5127A"/>
    <w:rsid w:val="00F54721"/>
    <w:rsid w:val="00F56DE4"/>
    <w:rsid w:val="00F617B0"/>
    <w:rsid w:val="00F61B6A"/>
    <w:rsid w:val="00F62235"/>
    <w:rsid w:val="00F9709E"/>
    <w:rsid w:val="00FA187B"/>
    <w:rsid w:val="00FA1EA9"/>
    <w:rsid w:val="00FA4AE1"/>
    <w:rsid w:val="00FB2E5C"/>
    <w:rsid w:val="00FB34BC"/>
    <w:rsid w:val="00FB4A81"/>
    <w:rsid w:val="00FC1D2E"/>
    <w:rsid w:val="00FC4019"/>
    <w:rsid w:val="00FC4141"/>
    <w:rsid w:val="00FD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AF0251"/>
  <w15:chartTrackingRefBased/>
  <w15:docId w15:val="{476534E9-6093-4BDC-A768-EF00B762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eastAsia="Geneva" w:hAnsi="Arial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semiHidden/>
    <w:pPr>
      <w:tabs>
        <w:tab w:val="center" w:pos="4153"/>
        <w:tab w:val="right" w:pos="8306"/>
      </w:tabs>
    </w:pPr>
  </w:style>
  <w:style w:type="character" w:styleId="slostrnky">
    <w:name w:val="page number"/>
    <w:rPr>
      <w:rFonts w:ascii="Arial" w:hAnsi="Arial"/>
      <w:b/>
      <w:color w:val="FFFFFF"/>
      <w:sz w:val="24"/>
    </w:rPr>
  </w:style>
  <w:style w:type="paragraph" w:styleId="Textbubliny">
    <w:name w:val="Balloon Text"/>
    <w:basedOn w:val="Normln"/>
    <w:semiHidden/>
    <w:rsid w:val="0040645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655CD"/>
    <w:pPr>
      <w:ind w:left="720"/>
      <w:contextualSpacing/>
    </w:pPr>
  </w:style>
  <w:style w:type="character" w:styleId="Hypertextovodkaz">
    <w:name w:val="Hyperlink"/>
    <w:basedOn w:val="Standardnpsmoodstavce"/>
    <w:rsid w:val="00630E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0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la.kaiglova@psa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esingerova\Local%20Settings\Temporary%20Internet%20Files\Content.IE5\S5WBKB4B\Hlavpapirzah%5b1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Hlavpapirzah[1]</Template>
  <TotalTime>0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T.T.V., spol. s r. o.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slesingerova</dc:creator>
  <cp:keywords/>
  <cp:lastModifiedBy>Kaiglová Karla</cp:lastModifiedBy>
  <cp:revision>2</cp:revision>
  <cp:lastPrinted>2026-04-27T10:38:00Z</cp:lastPrinted>
  <dcterms:created xsi:type="dcterms:W3CDTF">2026-04-27T10:38:00Z</dcterms:created>
  <dcterms:modified xsi:type="dcterms:W3CDTF">2026-04-27T10:38:00Z</dcterms:modified>
</cp:coreProperties>
</file>