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8E4F" w14:textId="77777777" w:rsidR="00A50DB6" w:rsidRDefault="00A50DB6" w:rsidP="00A50DB6">
      <w:pPr>
        <w:pageBreakBefore/>
      </w:pPr>
    </w:p>
    <w:p w14:paraId="4B7E4DBB" w14:textId="77777777" w:rsidR="00A50DB6" w:rsidRDefault="00A50DB6" w:rsidP="00A50DB6"/>
    <w:p w14:paraId="4778E164" w14:textId="77777777" w:rsidR="00A50DB6" w:rsidRDefault="00A50DB6" w:rsidP="00A50DB6"/>
    <w:p w14:paraId="036B86BC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Lavička Josef, JUDr. - soudní exekutor</w:t>
      </w:r>
    </w:p>
    <w:p w14:paraId="4F1C7FC3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5E2ECA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26. dubna 573/10</w:t>
      </w:r>
    </w:p>
    <w:p w14:paraId="1F35B1C8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350 02  Cheb</w:t>
      </w:r>
    </w:p>
    <w:p w14:paraId="69F21A8C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F16559" w14:textId="77777777" w:rsidR="00A50DB6" w:rsidRDefault="00A50DB6" w:rsidP="00A50DB6"/>
    <w:p w14:paraId="52C9BDCE" w14:textId="77777777" w:rsidR="00A50DB6" w:rsidRDefault="00A50DB6" w:rsidP="00A50DB6"/>
    <w:p w14:paraId="208363B3" w14:textId="77777777" w:rsidR="00A50DB6" w:rsidRDefault="00A50DB6" w:rsidP="00A50DB6"/>
    <w:p w14:paraId="6B949806" w14:textId="77777777" w:rsidR="00A50DB6" w:rsidRPr="00B3197A" w:rsidRDefault="00A50DB6" w:rsidP="00A50DB6">
      <w:pPr>
        <w:spacing w:after="400"/>
        <w:jc w:val="right"/>
        <w:rPr>
          <w:rFonts w:ascii="Geneva" w:hAnsi="Geneva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 xml:space="preserve">V Praze dne </w:t>
      </w:r>
      <w:r w:rsidRPr="00E64B98">
        <w:rPr>
          <w:rFonts w:ascii="Arial" w:hAnsi="Arial"/>
          <w:sz w:val="20"/>
          <w:szCs w:val="20"/>
        </w:rPr>
        <w:t>17.02.2026</w:t>
      </w:r>
    </w:p>
    <w:p w14:paraId="3E9921C1" w14:textId="77777777" w:rsidR="00A50DB6" w:rsidRPr="00B3197A" w:rsidRDefault="00A50DB6" w:rsidP="00A50DB6">
      <w:pPr>
        <w:keepNext/>
        <w:jc w:val="both"/>
        <w:outlineLvl w:val="0"/>
        <w:rPr>
          <w:rFonts w:ascii="Arial" w:hAnsi="Arial" w:cs="Arial"/>
          <w:b/>
          <w:bCs/>
          <w:szCs w:val="20"/>
          <w:u w:val="single"/>
        </w:rPr>
      </w:pPr>
      <w:r w:rsidRPr="00B3197A">
        <w:rPr>
          <w:rFonts w:ascii="Arial" w:hAnsi="Arial" w:cs="Arial"/>
          <w:b/>
          <w:bCs/>
          <w:szCs w:val="20"/>
          <w:u w:val="single"/>
        </w:rPr>
        <w:t>Exekuční příka</w:t>
      </w:r>
      <w:r w:rsidRPr="00E64B98">
        <w:rPr>
          <w:rFonts w:ascii="Arial" w:hAnsi="Arial" w:cs="Arial"/>
          <w:b/>
          <w:bCs/>
          <w:szCs w:val="20"/>
          <w:u w:val="single"/>
        </w:rPr>
        <w:t>z 176EX01356/19</w:t>
      </w:r>
    </w:p>
    <w:p w14:paraId="13B0C175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</w:p>
    <w:p w14:paraId="7EFA5EE5" w14:textId="77777777" w:rsidR="00A50DB6" w:rsidRPr="00B3197A" w:rsidRDefault="00A50DB6" w:rsidP="00A50DB6">
      <w:pPr>
        <w:jc w:val="both"/>
        <w:rPr>
          <w:rFonts w:ascii="Arial" w:hAnsi="Arial"/>
          <w:b/>
          <w:bCs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Oznamujeme Vám, že pan(í)</w:t>
      </w:r>
      <w:r w:rsidRPr="00363631">
        <w:rPr>
          <w:rFonts w:ascii="Arial" w:hAnsi="Arial"/>
          <w:b/>
          <w:bCs/>
          <w:sz w:val="20"/>
          <w:szCs w:val="20"/>
        </w:rPr>
        <w:t xml:space="preserve"> Gorolová Monika,</w:t>
      </w:r>
      <w:r w:rsidRPr="00363631">
        <w:rPr>
          <w:rFonts w:ascii="Arial" w:hAnsi="Arial"/>
          <w:bCs/>
          <w:sz w:val="20"/>
          <w:szCs w:val="20"/>
        </w:rPr>
        <w:t xml:space="preserve"> nar. 30.11.1988, </w:t>
      </w:r>
      <w:r w:rsidRPr="00B3197A">
        <w:rPr>
          <w:rFonts w:ascii="Arial" w:hAnsi="Arial"/>
          <w:sz w:val="20"/>
          <w:szCs w:val="20"/>
        </w:rPr>
        <w:t xml:space="preserve"> </w:t>
      </w:r>
      <w:r w:rsidRPr="00B3197A">
        <w:rPr>
          <w:rFonts w:ascii="Arial" w:hAnsi="Arial"/>
          <w:b/>
          <w:bCs/>
          <w:sz w:val="20"/>
          <w:szCs w:val="20"/>
        </w:rPr>
        <w:t xml:space="preserve">ukončil(a) pracovní poměr </w:t>
      </w:r>
    </w:p>
    <w:p w14:paraId="66177CA3" w14:textId="77777777" w:rsidR="00A50DB6" w:rsidRPr="00B3197A" w:rsidRDefault="00A50DB6" w:rsidP="00A50DB6">
      <w:pPr>
        <w:ind w:firstLine="720"/>
        <w:jc w:val="both"/>
        <w:rPr>
          <w:rFonts w:ascii="Arial" w:hAnsi="Arial"/>
          <w:b/>
          <w:bCs/>
          <w:sz w:val="20"/>
          <w:szCs w:val="20"/>
        </w:rPr>
      </w:pPr>
    </w:p>
    <w:p w14:paraId="2E156663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  <w:r w:rsidRPr="00B3197A">
        <w:rPr>
          <w:rFonts w:ascii="Arial" w:hAnsi="Arial"/>
          <w:sz w:val="20"/>
          <w:szCs w:val="20"/>
        </w:rPr>
        <w:t xml:space="preserve">v Pražských službách, a.s. </w:t>
      </w:r>
      <w:r w:rsidRPr="00363631">
        <w:rPr>
          <w:rFonts w:ascii="Arial" w:hAnsi="Arial"/>
          <w:b/>
          <w:bCs/>
          <w:sz w:val="20"/>
          <w:szCs w:val="20"/>
        </w:rPr>
        <w:t>dne 31.01.2026</w:t>
      </w:r>
      <w:r w:rsidRPr="00363631">
        <w:rPr>
          <w:rFonts w:ascii="Arial" w:hAnsi="Arial" w:cs="Arial"/>
          <w:b/>
          <w:bCs/>
          <w:szCs w:val="20"/>
        </w:rPr>
        <w:t>.</w:t>
      </w:r>
      <w:r w:rsidRPr="00B3197A">
        <w:rPr>
          <w:rFonts w:ascii="Arial" w:hAnsi="Arial" w:cs="Arial"/>
          <w:b/>
          <w:bCs/>
          <w:szCs w:val="20"/>
        </w:rPr>
        <w:t xml:space="preserve"> </w:t>
      </w:r>
    </w:p>
    <w:p w14:paraId="0605B065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</w:p>
    <w:p w14:paraId="234CD0A9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54ED9F30" w14:textId="77777777" w:rsidR="00996D27" w:rsidRPr="00B302A5" w:rsidRDefault="00B302A5" w:rsidP="00B302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Ve prospěch výše uvedeného příkazu bylo sraženo 0,-  Kč.</w:t>
      </w:r>
    </w:p>
    <w:p w14:paraId="3B00CC54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28AB8ED4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58932C76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Nový zaměstnavatel mi není znám.</w:t>
      </w:r>
    </w:p>
    <w:p w14:paraId="211D95B8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07056813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7576452A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5548592A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S pozdravem</w:t>
      </w:r>
    </w:p>
    <w:p w14:paraId="5391724E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0DDAF035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233DDAE0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E64B98">
        <w:rPr>
          <w:rFonts w:ascii="Arial" w:hAnsi="Arial"/>
          <w:sz w:val="20"/>
          <w:szCs w:val="20"/>
        </w:rPr>
        <w:t>Irena Ostřížková</w:t>
      </w:r>
    </w:p>
    <w:p w14:paraId="17029101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E64B98">
        <w:rPr>
          <w:rFonts w:ascii="Arial" w:hAnsi="Arial"/>
          <w:sz w:val="20"/>
          <w:szCs w:val="20"/>
        </w:rPr>
        <w:t>mzdová účetní</w:t>
      </w:r>
    </w:p>
    <w:p w14:paraId="58818DBB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  <w:t xml:space="preserve">Tel. </w:t>
      </w:r>
      <w:r w:rsidRPr="00E64B98">
        <w:rPr>
          <w:rFonts w:ascii="Arial" w:hAnsi="Arial"/>
          <w:sz w:val="20"/>
          <w:szCs w:val="20"/>
        </w:rPr>
        <w:t>284 091 117</w:t>
      </w:r>
    </w:p>
    <w:p w14:paraId="7D272BE0" w14:textId="77777777" w:rsidR="00A50DB6" w:rsidRPr="00E64B98" w:rsidRDefault="00A50DB6" w:rsidP="00A50DB6"/>
    <w:p w14:paraId="62CB349F" w14:textId="77777777" w:rsidR="00A36758" w:rsidRPr="00A50DB6" w:rsidRDefault="00A36758" w:rsidP="00A50DB6"/>
    <w:sectPr w:rsidR="00A36758" w:rsidRPr="00A50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9AF1" w14:textId="77777777" w:rsidR="00827C39" w:rsidRDefault="00827C39" w:rsidP="003D12DF">
      <w:r>
        <w:separator/>
      </w:r>
    </w:p>
  </w:endnote>
  <w:endnote w:type="continuationSeparator" w:id="0">
    <w:p w14:paraId="20A8AD0E" w14:textId="77777777" w:rsidR="00827C39" w:rsidRDefault="00827C39" w:rsidP="003D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9DB8" w14:textId="77777777" w:rsidR="00B54784" w:rsidRDefault="00B547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6F76" w14:textId="77777777" w:rsidR="00B54784" w:rsidRDefault="00B547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E0C3" w14:textId="77777777" w:rsidR="00B54784" w:rsidRDefault="00B547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8C267" w14:textId="77777777" w:rsidR="00827C39" w:rsidRDefault="00827C39" w:rsidP="003D12DF">
      <w:r>
        <w:separator/>
      </w:r>
    </w:p>
  </w:footnote>
  <w:footnote w:type="continuationSeparator" w:id="0">
    <w:p w14:paraId="3394D668" w14:textId="77777777" w:rsidR="00827C39" w:rsidRDefault="00827C39" w:rsidP="003D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F490" w14:textId="77777777" w:rsidR="00B54784" w:rsidRDefault="00B547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68AA" w14:textId="77777777" w:rsidR="00966D10" w:rsidRPr="00026411" w:rsidRDefault="00000000" w:rsidP="00026411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FB90FA" wp14:editId="6CF59DA9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310" cy="10576560"/>
          <wp:effectExtent l="0" t="0" r="0" b="0"/>
          <wp:wrapNone/>
          <wp:docPr id="1" name="Obrázek 3" descr="Obsah obrázku text, snímek obrazovky, Písmo, logo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snímek obrazovky, Písmo, logo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57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4681" w14:textId="77777777" w:rsidR="00B54784" w:rsidRDefault="00B547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0E"/>
    <w:rsid w:val="00026411"/>
    <w:rsid w:val="000A2E40"/>
    <w:rsid w:val="001B72DE"/>
    <w:rsid w:val="0031750D"/>
    <w:rsid w:val="00324B1A"/>
    <w:rsid w:val="00363631"/>
    <w:rsid w:val="00373E02"/>
    <w:rsid w:val="003D12DF"/>
    <w:rsid w:val="004350E2"/>
    <w:rsid w:val="0043740E"/>
    <w:rsid w:val="004665D2"/>
    <w:rsid w:val="00491E2A"/>
    <w:rsid w:val="00495853"/>
    <w:rsid w:val="004A5339"/>
    <w:rsid w:val="004C7CAB"/>
    <w:rsid w:val="004F2242"/>
    <w:rsid w:val="00517F41"/>
    <w:rsid w:val="00521C7C"/>
    <w:rsid w:val="0064049A"/>
    <w:rsid w:val="007234E2"/>
    <w:rsid w:val="00735AD4"/>
    <w:rsid w:val="00827C39"/>
    <w:rsid w:val="008356AC"/>
    <w:rsid w:val="008A6269"/>
    <w:rsid w:val="008D7136"/>
    <w:rsid w:val="008E7619"/>
    <w:rsid w:val="00900BBD"/>
    <w:rsid w:val="00951264"/>
    <w:rsid w:val="00966D10"/>
    <w:rsid w:val="00996D27"/>
    <w:rsid w:val="00A36758"/>
    <w:rsid w:val="00A44EB2"/>
    <w:rsid w:val="00A50DB6"/>
    <w:rsid w:val="00AE53FC"/>
    <w:rsid w:val="00B302A5"/>
    <w:rsid w:val="00B3197A"/>
    <w:rsid w:val="00B54784"/>
    <w:rsid w:val="00C77094"/>
    <w:rsid w:val="00C847AC"/>
    <w:rsid w:val="00D26D84"/>
    <w:rsid w:val="00D322DE"/>
    <w:rsid w:val="00D93C88"/>
    <w:rsid w:val="00E64B98"/>
    <w:rsid w:val="00E67E4C"/>
    <w:rsid w:val="00E83805"/>
    <w:rsid w:val="00F143F4"/>
    <w:rsid w:val="00F93B5B"/>
    <w:rsid w:val="00F94456"/>
    <w:rsid w:val="00FB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62EB17"/>
  <w14:defaultImageDpi w14:val="96"/>
  <w15:docId w15:val="{E2C0310E-1832-40B7-B02A-7C11DBF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12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12DF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D12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12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1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sas\hybs\Desktop\PSAS_Hlavi&#269;kov&#253;%20pap&#237;r_ofici&#225;l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0F7776E4CC044E9A42F3B6E29ED434" ma:contentTypeVersion="0" ma:contentTypeDescription="Vytvoří nový dokument" ma:contentTypeScope="" ma:versionID="27515c9a63d834bf194b6c673b6af3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751D0E-8E71-453E-A618-DE90D192E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D7A92-F789-4F29-BC4F-C2F747D8E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BC291-FB7E-4F4B-BCB0-90186CD7EE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PSAS_Hlavičkový papír_oficiální</Template>
  <TotalTime>1</TotalTime>
  <Pages>1</Pages>
  <Words>68</Words>
  <Characters>408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Hybš Jindřich</dc:creator>
  <cp:keywords/>
  <dc:description/>
  <cp:lastModifiedBy>Ostřížková Irena</cp:lastModifiedBy>
  <cp:revision>2</cp:revision>
  <dcterms:created xsi:type="dcterms:W3CDTF">2026-02-17T08:12:00Z</dcterms:created>
  <dcterms:modified xsi:type="dcterms:W3CDTF">2026-02-17T08:12:00Z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0x010100F10F7776E4CC044E9A42F3B6E29ED434</vt:lpwstr>
  </property>
</Properties>
</file>